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9D8D9" w14:textId="77777777" w:rsidR="00B86D81" w:rsidRDefault="00021715" w:rsidP="00B86D81">
      <w:pPr>
        <w:pStyle w:val="Title"/>
      </w:pPr>
      <w:r w:rsidRPr="00DA4D08">
        <w:t xml:space="preserve">Asbestos </w:t>
      </w:r>
      <w:r w:rsidR="007D6FFE">
        <w:t>M</w:t>
      </w:r>
      <w:r w:rsidRPr="00DA4D08">
        <w:t xml:space="preserve">anagement </w:t>
      </w:r>
      <w:r w:rsidR="007D6FFE">
        <w:t>P</w:t>
      </w:r>
      <w:r w:rsidRPr="00DA4D08">
        <w:t>lan</w:t>
      </w:r>
    </w:p>
    <w:p w14:paraId="4F30D865" w14:textId="77777777" w:rsidR="00021715" w:rsidRPr="007A37E5" w:rsidRDefault="00021715" w:rsidP="00B86D81">
      <w:r w:rsidRPr="007A37E5">
        <w:t xml:space="preserve">The </w:t>
      </w:r>
      <w:hyperlink r:id="rId8" w:history="1">
        <w:r w:rsidRPr="00956F13">
          <w:rPr>
            <w:rStyle w:val="Hyperlink"/>
          </w:rPr>
          <w:t>Health and Safety at Work (Asbestos) Regulations 2016</w:t>
        </w:r>
      </w:hyperlink>
      <w:r w:rsidRPr="00F57376">
        <w:rPr>
          <w:color w:val="878787"/>
        </w:rPr>
        <w:t xml:space="preserve"> </w:t>
      </w:r>
      <w:r w:rsidRPr="007A37E5">
        <w:t xml:space="preserve">require an up-to-date </w:t>
      </w:r>
      <w:r w:rsidR="00D0798C">
        <w:t>A</w:t>
      </w:r>
      <w:r w:rsidRPr="007A37E5">
        <w:t xml:space="preserve">sbestos </w:t>
      </w:r>
      <w:r w:rsidR="00D0798C">
        <w:t>M</w:t>
      </w:r>
      <w:r w:rsidRPr="007A37E5">
        <w:t xml:space="preserve">anagement </w:t>
      </w:r>
      <w:r w:rsidR="00D0798C">
        <w:t>P</w:t>
      </w:r>
      <w:r w:rsidRPr="007A37E5">
        <w:t>lan for a workplace where asbestos or asbestos-containing material (ACM) is identified, or is likely to be present.</w:t>
      </w:r>
    </w:p>
    <w:p w14:paraId="1FEA732F" w14:textId="77777777" w:rsidR="00021715" w:rsidRDefault="00021715" w:rsidP="007A37E5">
      <w:r>
        <w:t>A</w:t>
      </w:r>
      <w:r w:rsidR="00D0798C">
        <w:t xml:space="preserve"> Person Conducting a Business or Undertaking</w:t>
      </w:r>
      <w:r>
        <w:t xml:space="preserve"> </w:t>
      </w:r>
      <w:r w:rsidR="00FD62CC">
        <w:t>(</w:t>
      </w:r>
      <w:hyperlink r:id="rId9" w:tooltip="Person Conducting a Business or Undertaking (PCBU)" w:history="1">
        <w:r w:rsidRPr="00D866AB">
          <w:rPr>
            <w:rStyle w:val="Hyperlink"/>
          </w:rPr>
          <w:t>PCBU</w:t>
        </w:r>
      </w:hyperlink>
      <w:r w:rsidR="00FD62CC" w:rsidRPr="000F5EAB">
        <w:t>)</w:t>
      </w:r>
      <w:r>
        <w:t xml:space="preserve"> with management or control of the workplace must ensure that a written plan is prepared. The regulations specify what information must be in the plan.</w:t>
      </w:r>
    </w:p>
    <w:p w14:paraId="00519969" w14:textId="77777777" w:rsidR="000941CB" w:rsidRPr="000941CB" w:rsidRDefault="00021715" w:rsidP="00E24AD5">
      <w:r>
        <w:t xml:space="preserve">You can use this template to develop an Asbestos Management Plan. (Note: A </w:t>
      </w:r>
      <w:r w:rsidRPr="00D866AB">
        <w:rPr>
          <w:b/>
          <w:bCs/>
        </w:rPr>
        <w:t>separate</w:t>
      </w:r>
      <w:r>
        <w:t xml:space="preserve"> demolition and refurbishment survey is required to identify asbestos before </w:t>
      </w:r>
      <w:hyperlink r:id="rId10" w:history="1">
        <w:r w:rsidRPr="00D0798C">
          <w:rPr>
            <w:rStyle w:val="Hyperlink"/>
          </w:rPr>
          <w:t xml:space="preserve">demolition </w:t>
        </w:r>
        <w:r w:rsidR="00D0798C">
          <w:rPr>
            <w:rStyle w:val="Hyperlink"/>
          </w:rPr>
          <w:t>or</w:t>
        </w:r>
        <w:r w:rsidRPr="00D0798C">
          <w:rPr>
            <w:rStyle w:val="Hyperlink"/>
          </w:rPr>
          <w:t xml:space="preserve"> refurbishment</w:t>
        </w:r>
      </w:hyperlink>
      <w:r>
        <w:t xml:space="preserve"> is carried out</w:t>
      </w:r>
      <w:r w:rsidR="000941CB">
        <w:t xml:space="preserve"> </w:t>
      </w:r>
      <w:r>
        <w:t>at a workplace).</w:t>
      </w:r>
    </w:p>
    <w:p w14:paraId="5577019F" w14:textId="77777777" w:rsidR="00021715" w:rsidRPr="00D866AB" w:rsidRDefault="00021715" w:rsidP="007A37E5">
      <w:pPr>
        <w:rPr>
          <w:b/>
          <w:bCs/>
        </w:rPr>
      </w:pPr>
      <w:r w:rsidRPr="00D866AB">
        <w:rPr>
          <w:b/>
          <w:bCs/>
        </w:rPr>
        <w:t>Questions 1–</w:t>
      </w:r>
      <w:r w:rsidR="00D866AB" w:rsidRPr="00D866AB">
        <w:rPr>
          <w:b/>
          <w:bCs/>
        </w:rPr>
        <w:t>7</w:t>
      </w:r>
      <w:r w:rsidRPr="00D866AB">
        <w:rPr>
          <w:b/>
          <w:bCs/>
        </w:rPr>
        <w:t xml:space="preserve"> must be completed.</w:t>
      </w:r>
    </w:p>
    <w:p w14:paraId="51861E9B" w14:textId="77777777" w:rsidR="000941CB" w:rsidRDefault="00021715" w:rsidP="007A37E5">
      <w:r>
        <w:t xml:space="preserve">The plan should help you to keep everyone healthy and safe. Keep it short, simple and easy to understand. </w:t>
      </w:r>
    </w:p>
    <w:p w14:paraId="2151137A" w14:textId="77777777" w:rsidR="00021715" w:rsidRDefault="00021715" w:rsidP="007A37E5">
      <w:r>
        <w:t>It must be easy for the following people to access:</w:t>
      </w:r>
    </w:p>
    <w:p w14:paraId="3E64E9C4" w14:textId="77777777" w:rsidR="00021715" w:rsidRPr="00B62219" w:rsidRDefault="00021715" w:rsidP="00B62219">
      <w:pPr>
        <w:pStyle w:val="List"/>
      </w:pPr>
      <w:r w:rsidRPr="00B62219">
        <w:t>workers and their representatives (such as Health and Safety representatives), and</w:t>
      </w:r>
    </w:p>
    <w:p w14:paraId="4068D1C1" w14:textId="77777777" w:rsidR="00021715" w:rsidRDefault="00021715" w:rsidP="00205E72">
      <w:pPr>
        <w:pStyle w:val="List"/>
        <w:spacing w:after="240"/>
      </w:pPr>
      <w:r w:rsidRPr="00B62219">
        <w:t>PCBUs working, or requiring work to be carried out, at the workplace.</w:t>
      </w:r>
    </w:p>
    <w:tbl>
      <w:tblPr>
        <w:tblStyle w:val="Style1"/>
        <w:tblW w:w="0" w:type="auto"/>
        <w:tblLook w:val="04A0" w:firstRow="1" w:lastRow="0" w:firstColumn="1" w:lastColumn="0" w:noHBand="0" w:noVBand="1"/>
      </w:tblPr>
      <w:tblGrid>
        <w:gridCol w:w="10082"/>
      </w:tblGrid>
      <w:tr w:rsidR="00205E72" w14:paraId="10322C72" w14:textId="77777777" w:rsidTr="00205E72">
        <w:tc>
          <w:tcPr>
            <w:tcW w:w="10082" w:type="dxa"/>
            <w:shd w:val="clear" w:color="auto" w:fill="7ACCC8"/>
          </w:tcPr>
          <w:p w14:paraId="1043B2E1" w14:textId="77777777" w:rsidR="00205E72" w:rsidRPr="00205E72" w:rsidRDefault="00205E72" w:rsidP="002609A2">
            <w:pPr>
              <w:rPr>
                <w:i/>
                <w:iCs/>
              </w:rPr>
            </w:pPr>
            <w:r w:rsidRPr="00205E72">
              <w:rPr>
                <w:i/>
                <w:iCs/>
              </w:rPr>
              <w:t>WorkSafe information:</w:t>
            </w:r>
          </w:p>
        </w:tc>
      </w:tr>
      <w:tr w:rsidR="00205E72" w14:paraId="771E0A29" w14:textId="77777777" w:rsidTr="002609A2">
        <w:tc>
          <w:tcPr>
            <w:tcW w:w="10082" w:type="dxa"/>
            <w:shd w:val="clear" w:color="auto" w:fill="F2F2F2" w:themeFill="background1" w:themeFillShade="F2"/>
            <w:vAlign w:val="top"/>
          </w:tcPr>
          <w:p w14:paraId="6FDFC88F" w14:textId="77777777" w:rsidR="00205E72" w:rsidRPr="00F57376" w:rsidRDefault="00551D52" w:rsidP="00205E72">
            <w:pPr>
              <w:rPr>
                <w:rStyle w:val="Emphasis"/>
              </w:rPr>
            </w:pPr>
            <w:hyperlink r:id="rId11" w:history="1">
              <w:r w:rsidR="00205E72" w:rsidRPr="00D866AB">
                <w:rPr>
                  <w:rStyle w:val="Hyperlink"/>
                </w:rPr>
                <w:t>Asbestos management plans</w:t>
              </w:r>
            </w:hyperlink>
          </w:p>
        </w:tc>
      </w:tr>
      <w:tr w:rsidR="00205E72" w14:paraId="70E86DEF" w14:textId="77777777" w:rsidTr="002609A2">
        <w:tc>
          <w:tcPr>
            <w:tcW w:w="10082" w:type="dxa"/>
            <w:shd w:val="clear" w:color="auto" w:fill="F2F2F2" w:themeFill="background1" w:themeFillShade="F2"/>
          </w:tcPr>
          <w:p w14:paraId="5678BC9B" w14:textId="77777777" w:rsidR="00205E72" w:rsidRDefault="00551D52" w:rsidP="00205E72">
            <w:hyperlink r:id="rId12" w:anchor="lf-doc-27958" w:history="1">
              <w:r w:rsidR="00205E72" w:rsidRPr="00D866AB">
                <w:rPr>
                  <w:rStyle w:val="Hyperlink"/>
                </w:rPr>
                <w:t>Management and removal of asbestos</w:t>
              </w:r>
            </w:hyperlink>
          </w:p>
        </w:tc>
      </w:tr>
    </w:tbl>
    <w:p w14:paraId="1FCE4BAF" w14:textId="77777777" w:rsidR="00205E72" w:rsidRDefault="00205E72" w:rsidP="00205E72"/>
    <w:p w14:paraId="483A34BE" w14:textId="77777777" w:rsidR="000941CB" w:rsidRPr="00452197" w:rsidRDefault="000941CB" w:rsidP="00D611C2">
      <w:pPr>
        <w:pStyle w:val="Quote"/>
        <w:jc w:val="center"/>
      </w:pPr>
      <w:r w:rsidRPr="00452197">
        <w:t xml:space="preserve">You must engage and consult with workers when you are identifying hazards </w:t>
      </w:r>
      <w:r w:rsidR="008E3D07">
        <w:br/>
      </w:r>
      <w:r w:rsidRPr="00452197">
        <w:t>and working out how to manage risks.</w:t>
      </w:r>
    </w:p>
    <w:p w14:paraId="7C063164" w14:textId="77777777" w:rsidR="000941CB" w:rsidRDefault="000941CB" w:rsidP="00021715"/>
    <w:p w14:paraId="14A1B767" w14:textId="77777777" w:rsidR="00B86D81" w:rsidRDefault="00B86D81" w:rsidP="00B86D81">
      <w:pPr>
        <w:pStyle w:val="Heading1"/>
        <w:sectPr w:rsidR="00B86D81" w:rsidSect="00D611C2">
          <w:footerReference w:type="default" r:id="rId13"/>
          <w:headerReference w:type="first" r:id="rId14"/>
          <w:footerReference w:type="first" r:id="rId15"/>
          <w:type w:val="continuous"/>
          <w:pgSz w:w="11906" w:h="16838"/>
          <w:pgMar w:top="1134" w:right="907" w:bottom="737" w:left="907" w:header="312" w:footer="709" w:gutter="0"/>
          <w:cols w:space="708"/>
          <w:titlePg/>
          <w:docGrid w:linePitch="360"/>
        </w:sectPr>
      </w:pPr>
    </w:p>
    <w:p w14:paraId="1B059774" w14:textId="77777777" w:rsidR="001C17A9" w:rsidRPr="00B86D81" w:rsidRDefault="00D866AB" w:rsidP="00A13BDC">
      <w:pPr>
        <w:pStyle w:val="Heading1"/>
      </w:pPr>
      <w:r w:rsidRPr="00B86D81">
        <w:lastRenderedPageBreak/>
        <w:t xml:space="preserve">The </w:t>
      </w:r>
      <w:r w:rsidR="004C2E20" w:rsidRPr="00B86D81">
        <w:t>workplace</w:t>
      </w:r>
    </w:p>
    <w:p w14:paraId="408FF6FC" w14:textId="77777777" w:rsidR="00021715" w:rsidRDefault="00021715" w:rsidP="00021715">
      <w:r>
        <w:t xml:space="preserve">If asbestos or asbestos-containing material (ACM) is identified at your workplace, a PCBU with management or control of the workplace must make sure that both the presence and the location of asbestos </w:t>
      </w:r>
      <w:hyperlink r:id="rId16" w:history="1">
        <w:r w:rsidRPr="00D96327">
          <w:rPr>
            <w:rStyle w:val="Hyperlink"/>
          </w:rPr>
          <w:t>are clearly indicated</w:t>
        </w:r>
      </w:hyperlink>
      <w:r>
        <w:t xml:space="preserve">. If the building owner and the tenant/s share management and control of the workplace, then they share the </w:t>
      </w:r>
      <w:hyperlink r:id="rId17" w:history="1">
        <w:r w:rsidRPr="00D0798C">
          <w:rPr>
            <w:rStyle w:val="Hyperlink"/>
          </w:rPr>
          <w:t>overlapping duty</w:t>
        </w:r>
      </w:hyperlink>
      <w:r>
        <w:t xml:space="preserve"> to prepare the </w:t>
      </w:r>
      <w:r w:rsidR="00D866AB">
        <w:t>A</w:t>
      </w:r>
      <w:r>
        <w:t xml:space="preserve">sbestos </w:t>
      </w:r>
      <w:r w:rsidR="00D866AB">
        <w:t>M</w:t>
      </w:r>
      <w:r>
        <w:t xml:space="preserve">anagement </w:t>
      </w:r>
      <w:r w:rsidR="00D866AB">
        <w:t>P</w:t>
      </w:r>
      <w:r>
        <w:t>lan.</w:t>
      </w:r>
    </w:p>
    <w:tbl>
      <w:tblPr>
        <w:tblStyle w:val="GreyBlock"/>
        <w:tblW w:w="5000" w:type="pct"/>
        <w:tblBorders>
          <w:insideH w:val="single" w:sz="4" w:space="0" w:color="FFFFFF" w:themeColor="background1"/>
        </w:tblBorders>
        <w:tblLook w:val="04A0" w:firstRow="1" w:lastRow="0" w:firstColumn="1" w:lastColumn="0" w:noHBand="0" w:noVBand="1"/>
      </w:tblPr>
      <w:tblGrid>
        <w:gridCol w:w="10092"/>
      </w:tblGrid>
      <w:tr w:rsidR="0026608F" w14:paraId="04C047A4" w14:textId="77777777" w:rsidTr="008306F4">
        <w:tc>
          <w:tcPr>
            <w:tcW w:w="10092" w:type="dxa"/>
          </w:tcPr>
          <w:p w14:paraId="6E030413" w14:textId="77777777" w:rsidR="0026608F" w:rsidRDefault="0026608F" w:rsidP="00021715">
            <w:r w:rsidRPr="0026608F">
              <w:t xml:space="preserve">This </w:t>
            </w:r>
            <w:r w:rsidR="00D866AB">
              <w:t>A</w:t>
            </w:r>
            <w:r w:rsidRPr="0026608F">
              <w:t xml:space="preserve">sbestos </w:t>
            </w:r>
            <w:r w:rsidR="00D866AB">
              <w:t>M</w:t>
            </w:r>
            <w:r w:rsidRPr="0026608F">
              <w:t xml:space="preserve">anagement </w:t>
            </w:r>
            <w:r w:rsidR="00D866AB">
              <w:t>P</w:t>
            </w:r>
            <w:r w:rsidRPr="0026608F">
              <w:t>lan covers the management of asbestos and any asbestos-containing material (ACM) at:</w:t>
            </w:r>
          </w:p>
        </w:tc>
      </w:tr>
      <w:tr w:rsidR="0026608F" w14:paraId="25D493CC" w14:textId="77777777" w:rsidTr="008306F4">
        <w:permStart w:id="391279804" w:edGrp="everyone" w:displacedByCustomXml="next"/>
        <w:sdt>
          <w:sdtPr>
            <w:id w:val="-974057171"/>
            <w:placeholder>
              <w:docPart w:val="0534B08FA96B42269891379F1546A6DE"/>
            </w:placeholder>
            <w:showingPlcHdr/>
            <w:text w:multiLine="1"/>
          </w:sdtPr>
          <w:sdtEndPr/>
          <w:sdtContent>
            <w:tc>
              <w:tcPr>
                <w:tcW w:w="10092" w:type="dxa"/>
                <w:shd w:val="clear" w:color="auto" w:fill="F2F2F2" w:themeFill="background1" w:themeFillShade="F2"/>
              </w:tcPr>
              <w:p w14:paraId="5F890012" w14:textId="77777777" w:rsidR="0026608F" w:rsidRDefault="00A13BDC" w:rsidP="00021715">
                <w:r>
                  <w:rPr>
                    <w:rStyle w:val="PlaceholderText"/>
                  </w:rPr>
                  <w:t>B</w:t>
                </w:r>
                <w:r w:rsidRPr="00A13BDC">
                  <w:rPr>
                    <w:rStyle w:val="PlaceholderText"/>
                  </w:rPr>
                  <w:t xml:space="preserve">usiness name and street address of workplace </w:t>
                </w:r>
              </w:p>
            </w:tc>
          </w:sdtContent>
        </w:sdt>
      </w:tr>
      <w:permEnd w:id="391279804"/>
    </w:tbl>
    <w:p w14:paraId="6736CA1B" w14:textId="77777777" w:rsidR="00A13BDC" w:rsidRDefault="00A13BDC"/>
    <w:p w14:paraId="3BF45536" w14:textId="77777777" w:rsidR="00A13BDC" w:rsidRDefault="00A13BDC">
      <w:r w:rsidRPr="0026608F">
        <w:t xml:space="preserve">If your organisation has other physical addresses (workplaces in a different location to the one above) </w:t>
      </w:r>
      <w:r>
        <w:br/>
      </w:r>
      <w:r w:rsidRPr="0026608F">
        <w:t xml:space="preserve">you need to </w:t>
      </w:r>
      <w:r w:rsidRPr="00AE15F0">
        <w:rPr>
          <w:b/>
          <w:bCs/>
        </w:rPr>
        <w:t>prepare site-specific documents for each location.</w:t>
      </w:r>
    </w:p>
    <w:p w14:paraId="2775C592" w14:textId="77777777" w:rsidR="00A13BDC" w:rsidRDefault="00AE15F0" w:rsidP="00AE15F0">
      <w:pPr>
        <w:pStyle w:val="Heading2"/>
      </w:pPr>
      <w:r w:rsidRPr="00AE15F0">
        <w:t xml:space="preserve">PCBU with management or control of the workplace </w:t>
      </w:r>
    </w:p>
    <w:p w14:paraId="6C293A6B" w14:textId="77777777" w:rsidR="0026608F" w:rsidRPr="00D0798C" w:rsidRDefault="00D0798C" w:rsidP="00D0798C">
      <w:pPr>
        <w:spacing w:after="240"/>
        <w:rPr>
          <w:b/>
          <w:bCs/>
        </w:rPr>
      </w:pPr>
      <w:r>
        <w:rPr>
          <w:b/>
          <w:bCs/>
        </w:rPr>
        <w:t>T</w:t>
      </w:r>
      <w:r w:rsidR="00AE15F0" w:rsidRPr="00D0798C">
        <w:rPr>
          <w:b/>
          <w:bCs/>
        </w:rPr>
        <w:t xml:space="preserve">his could be the building owner, who should know where asbestos or ACM is located in the building or </w:t>
      </w:r>
      <w:r>
        <w:rPr>
          <w:b/>
          <w:bCs/>
        </w:rPr>
        <w:t>structure.</w:t>
      </w:r>
    </w:p>
    <w:tbl>
      <w:tblPr>
        <w:tblStyle w:val="Style1"/>
        <w:tblW w:w="5000" w:type="pct"/>
        <w:tblLook w:val="04A0" w:firstRow="1" w:lastRow="0" w:firstColumn="1" w:lastColumn="0" w:noHBand="0" w:noVBand="1"/>
      </w:tblPr>
      <w:tblGrid>
        <w:gridCol w:w="1842"/>
        <w:gridCol w:w="8240"/>
      </w:tblGrid>
      <w:tr w:rsidR="00A13BDC" w14:paraId="4C445F9F" w14:textId="77777777" w:rsidTr="00A13BDC">
        <w:tc>
          <w:tcPr>
            <w:tcW w:w="1842" w:type="dxa"/>
            <w:tcBorders>
              <w:bottom w:val="single" w:sz="4" w:space="0" w:color="FFFFFF" w:themeColor="background1"/>
              <w:right w:val="nil"/>
            </w:tcBorders>
          </w:tcPr>
          <w:p w14:paraId="04B3068C" w14:textId="77777777" w:rsidR="00A13BDC" w:rsidRDefault="00A13BDC" w:rsidP="00D03E76">
            <w:permStart w:id="1820153524" w:edGrp="everyone" w:colFirst="1" w:colLast="1"/>
            <w:r>
              <w:t>Name:</w:t>
            </w:r>
          </w:p>
        </w:tc>
        <w:sdt>
          <w:sdtPr>
            <w:id w:val="-353807088"/>
            <w:placeholder>
              <w:docPart w:val="C96AE6F6A5A64BC7AFFD930AE3EC8149"/>
            </w:placeholder>
            <w:showingPlcHdr/>
            <w:text w:multiLine="1"/>
          </w:sdtPr>
          <w:sdtEndPr/>
          <w:sdtContent>
            <w:tc>
              <w:tcPr>
                <w:tcW w:w="8240" w:type="dxa"/>
                <w:tcBorders>
                  <w:left w:val="nil"/>
                  <w:bottom w:val="single" w:sz="4" w:space="0" w:color="FFFFFF" w:themeColor="background1"/>
                </w:tcBorders>
                <w:shd w:val="clear" w:color="auto" w:fill="F2F2F2" w:themeFill="background1" w:themeFillShade="F2"/>
              </w:tcPr>
              <w:p w14:paraId="630EDD15" w14:textId="77777777" w:rsidR="00A13BDC" w:rsidRDefault="00A13BDC" w:rsidP="00D03E76">
                <w:r>
                  <w:rPr>
                    <w:rStyle w:val="PlaceholderText"/>
                  </w:rPr>
                  <w:t>Type here</w:t>
                </w:r>
              </w:p>
            </w:tc>
          </w:sdtContent>
        </w:sdt>
      </w:tr>
      <w:tr w:rsidR="00A13BDC" w14:paraId="022534C1" w14:textId="77777777" w:rsidTr="00A13BDC">
        <w:tc>
          <w:tcPr>
            <w:tcW w:w="1842" w:type="dxa"/>
            <w:tcBorders>
              <w:right w:val="nil"/>
            </w:tcBorders>
          </w:tcPr>
          <w:p w14:paraId="76152D4D" w14:textId="77777777" w:rsidR="00A13BDC" w:rsidRDefault="00A13BDC" w:rsidP="00D03E76">
            <w:permStart w:id="1319583846" w:edGrp="everyone" w:colFirst="1" w:colLast="1"/>
            <w:permEnd w:id="1820153524"/>
            <w:r>
              <w:t>Position/job title:</w:t>
            </w:r>
          </w:p>
        </w:tc>
        <w:sdt>
          <w:sdtPr>
            <w:id w:val="-1754278936"/>
            <w:placeholder>
              <w:docPart w:val="AAE7DDFF129441DD84FEDA440D56C729"/>
            </w:placeholder>
            <w:showingPlcHdr/>
            <w:text w:multiLine="1"/>
          </w:sdtPr>
          <w:sdtEndPr/>
          <w:sdtContent>
            <w:tc>
              <w:tcPr>
                <w:tcW w:w="8240" w:type="dxa"/>
                <w:tcBorders>
                  <w:left w:val="nil"/>
                </w:tcBorders>
                <w:shd w:val="clear" w:color="auto" w:fill="F2F2F2" w:themeFill="background1" w:themeFillShade="F2"/>
              </w:tcPr>
              <w:p w14:paraId="2577DB4F" w14:textId="77777777" w:rsidR="00A13BDC" w:rsidRDefault="00A13BDC" w:rsidP="00D03E76">
                <w:r>
                  <w:rPr>
                    <w:rStyle w:val="PlaceholderText"/>
                  </w:rPr>
                  <w:t>Type here</w:t>
                </w:r>
              </w:p>
            </w:tc>
          </w:sdtContent>
        </w:sdt>
      </w:tr>
      <w:tr w:rsidR="00A13BDC" w14:paraId="765C4319" w14:textId="77777777" w:rsidTr="00A13BDC">
        <w:tc>
          <w:tcPr>
            <w:tcW w:w="1842" w:type="dxa"/>
            <w:tcBorders>
              <w:right w:val="nil"/>
            </w:tcBorders>
          </w:tcPr>
          <w:p w14:paraId="6865756D" w14:textId="77777777" w:rsidR="00A13BDC" w:rsidRDefault="00A13BDC" w:rsidP="00D03E76">
            <w:permStart w:id="18424486" w:edGrp="everyone" w:colFirst="1" w:colLast="1"/>
            <w:permEnd w:id="1319583846"/>
            <w:r>
              <w:t>Email:</w:t>
            </w:r>
          </w:p>
        </w:tc>
        <w:sdt>
          <w:sdtPr>
            <w:id w:val="389999256"/>
            <w:placeholder>
              <w:docPart w:val="2BF0DFD828284F57A3B69B4D391DEB43"/>
            </w:placeholder>
            <w:showingPlcHdr/>
            <w:text w:multiLine="1"/>
          </w:sdtPr>
          <w:sdtEndPr/>
          <w:sdtContent>
            <w:tc>
              <w:tcPr>
                <w:tcW w:w="8240" w:type="dxa"/>
                <w:tcBorders>
                  <w:left w:val="nil"/>
                </w:tcBorders>
                <w:shd w:val="clear" w:color="auto" w:fill="F2F2F2" w:themeFill="background1" w:themeFillShade="F2"/>
              </w:tcPr>
              <w:p w14:paraId="1756C1FA" w14:textId="77777777" w:rsidR="00A13BDC" w:rsidRDefault="00A13BDC" w:rsidP="00D03E76">
                <w:r>
                  <w:rPr>
                    <w:rStyle w:val="PlaceholderText"/>
                  </w:rPr>
                  <w:t>Type here</w:t>
                </w:r>
              </w:p>
            </w:tc>
          </w:sdtContent>
        </w:sdt>
      </w:tr>
      <w:tr w:rsidR="00A13BDC" w14:paraId="58A63478" w14:textId="77777777" w:rsidTr="00A13BDC">
        <w:tc>
          <w:tcPr>
            <w:tcW w:w="1842" w:type="dxa"/>
            <w:tcBorders>
              <w:right w:val="nil"/>
            </w:tcBorders>
          </w:tcPr>
          <w:p w14:paraId="4C870786" w14:textId="77777777" w:rsidR="00A13BDC" w:rsidRDefault="00A13BDC" w:rsidP="00D03E76">
            <w:permStart w:id="696012142" w:edGrp="everyone" w:colFirst="1" w:colLast="1"/>
            <w:permEnd w:id="18424486"/>
            <w:r>
              <w:t>Mobile phone:</w:t>
            </w:r>
          </w:p>
        </w:tc>
        <w:sdt>
          <w:sdtPr>
            <w:id w:val="-1371834288"/>
            <w:placeholder>
              <w:docPart w:val="ECF5FE6E7B2A419FA6DC383A04B09730"/>
            </w:placeholder>
            <w:showingPlcHdr/>
            <w:text w:multiLine="1"/>
          </w:sdtPr>
          <w:sdtEndPr/>
          <w:sdtContent>
            <w:tc>
              <w:tcPr>
                <w:tcW w:w="8240" w:type="dxa"/>
                <w:tcBorders>
                  <w:left w:val="nil"/>
                </w:tcBorders>
                <w:shd w:val="clear" w:color="auto" w:fill="F2F2F2" w:themeFill="background1" w:themeFillShade="F2"/>
              </w:tcPr>
              <w:p w14:paraId="733879D1" w14:textId="77777777" w:rsidR="00A13BDC" w:rsidRDefault="00A13BDC" w:rsidP="00D03E76">
                <w:r>
                  <w:rPr>
                    <w:rStyle w:val="PlaceholderText"/>
                  </w:rPr>
                  <w:t>Type here</w:t>
                </w:r>
              </w:p>
            </w:tc>
          </w:sdtContent>
        </w:sdt>
      </w:tr>
    </w:tbl>
    <w:permEnd w:id="696012142"/>
    <w:p w14:paraId="7B37CF02" w14:textId="77777777" w:rsidR="00D4745F" w:rsidRDefault="00D4745F" w:rsidP="00B86D81">
      <w:pPr>
        <w:pStyle w:val="Heading1"/>
      </w:pPr>
      <w:r>
        <w:lastRenderedPageBreak/>
        <w:t xml:space="preserve">Plan </w:t>
      </w:r>
      <w:r w:rsidR="004C2E20">
        <w:t>p</w:t>
      </w:r>
      <w:r w:rsidR="00A13BDC">
        <w:t xml:space="preserve">reparation and </w:t>
      </w:r>
      <w:r w:rsidR="004C2E20">
        <w:t>r</w:t>
      </w:r>
      <w:r w:rsidR="00A13BDC">
        <w:t>eview</w:t>
      </w:r>
    </w:p>
    <w:p w14:paraId="270D83C1" w14:textId="77777777" w:rsidR="00D03E76" w:rsidRDefault="00743C6F" w:rsidP="00743C6F">
      <w:pPr>
        <w:pStyle w:val="Heading2"/>
      </w:pPr>
      <w:r w:rsidRPr="00743C6F">
        <w:t>Plan prepared by</w:t>
      </w:r>
    </w:p>
    <w:tbl>
      <w:tblPr>
        <w:tblStyle w:val="Style1"/>
        <w:tblW w:w="5000" w:type="pct"/>
        <w:tblLook w:val="04A0" w:firstRow="1" w:lastRow="0" w:firstColumn="1" w:lastColumn="0" w:noHBand="0" w:noVBand="1"/>
      </w:tblPr>
      <w:tblGrid>
        <w:gridCol w:w="1842"/>
        <w:gridCol w:w="8240"/>
      </w:tblGrid>
      <w:tr w:rsidR="005F2AF0" w14:paraId="434D795F" w14:textId="77777777" w:rsidTr="005F2AF0">
        <w:tc>
          <w:tcPr>
            <w:tcW w:w="1842" w:type="dxa"/>
            <w:tcBorders>
              <w:bottom w:val="single" w:sz="4" w:space="0" w:color="FFFFFF" w:themeColor="background1"/>
              <w:right w:val="nil"/>
            </w:tcBorders>
          </w:tcPr>
          <w:p w14:paraId="4C8438B0" w14:textId="77777777" w:rsidR="005F2AF0" w:rsidRDefault="005F2AF0" w:rsidP="002609A2">
            <w:permStart w:id="1449408027" w:edGrp="everyone" w:colFirst="1" w:colLast="1"/>
            <w:r>
              <w:t>Name:</w:t>
            </w:r>
          </w:p>
        </w:tc>
        <w:sdt>
          <w:sdtPr>
            <w:id w:val="1066227880"/>
            <w:placeholder>
              <w:docPart w:val="4F7A2C41E1A14FB1BA652AF96A7BC1FC"/>
            </w:placeholder>
            <w:showingPlcHdr/>
            <w:text w:multiLine="1"/>
          </w:sdtPr>
          <w:sdtEndPr/>
          <w:sdtContent>
            <w:tc>
              <w:tcPr>
                <w:tcW w:w="8240" w:type="dxa"/>
                <w:tcBorders>
                  <w:left w:val="nil"/>
                  <w:bottom w:val="single" w:sz="4" w:space="0" w:color="FFFFFF" w:themeColor="background1"/>
                </w:tcBorders>
                <w:shd w:val="clear" w:color="auto" w:fill="F2F2F2" w:themeFill="background1" w:themeFillShade="F2"/>
              </w:tcPr>
              <w:p w14:paraId="077F8CE9" w14:textId="77777777" w:rsidR="005F2AF0" w:rsidRDefault="005F2AF0" w:rsidP="002609A2">
                <w:r>
                  <w:rPr>
                    <w:rStyle w:val="PlaceholderText"/>
                  </w:rPr>
                  <w:t>Type here</w:t>
                </w:r>
              </w:p>
            </w:tc>
          </w:sdtContent>
        </w:sdt>
      </w:tr>
      <w:tr w:rsidR="005F2AF0" w14:paraId="28AAB42E" w14:textId="77777777" w:rsidTr="005F2AF0">
        <w:tc>
          <w:tcPr>
            <w:tcW w:w="1842" w:type="dxa"/>
            <w:tcBorders>
              <w:right w:val="nil"/>
            </w:tcBorders>
          </w:tcPr>
          <w:p w14:paraId="0E360A3B" w14:textId="77777777" w:rsidR="005F2AF0" w:rsidRDefault="005F2AF0" w:rsidP="002609A2">
            <w:permStart w:id="1829831171" w:edGrp="everyone" w:colFirst="1" w:colLast="1"/>
            <w:permEnd w:id="1449408027"/>
            <w:r>
              <w:t>Position/job title:</w:t>
            </w:r>
          </w:p>
        </w:tc>
        <w:sdt>
          <w:sdtPr>
            <w:id w:val="-2003506278"/>
            <w:placeholder>
              <w:docPart w:val="27F298FE8B234BD09D3811270CB45033"/>
            </w:placeholder>
            <w:showingPlcHdr/>
            <w:text w:multiLine="1"/>
          </w:sdtPr>
          <w:sdtEndPr/>
          <w:sdtContent>
            <w:tc>
              <w:tcPr>
                <w:tcW w:w="8240" w:type="dxa"/>
                <w:tcBorders>
                  <w:left w:val="nil"/>
                </w:tcBorders>
                <w:shd w:val="clear" w:color="auto" w:fill="F2F2F2" w:themeFill="background1" w:themeFillShade="F2"/>
              </w:tcPr>
              <w:p w14:paraId="4A332F4F" w14:textId="77777777" w:rsidR="005F2AF0" w:rsidRDefault="005F2AF0" w:rsidP="002609A2">
                <w:r>
                  <w:rPr>
                    <w:rStyle w:val="PlaceholderText"/>
                  </w:rPr>
                  <w:t>Type here</w:t>
                </w:r>
              </w:p>
            </w:tc>
          </w:sdtContent>
        </w:sdt>
      </w:tr>
      <w:tr w:rsidR="005F2AF0" w14:paraId="08E8A3BB" w14:textId="77777777" w:rsidTr="005F2AF0">
        <w:tc>
          <w:tcPr>
            <w:tcW w:w="1842" w:type="dxa"/>
            <w:tcBorders>
              <w:right w:val="nil"/>
            </w:tcBorders>
          </w:tcPr>
          <w:p w14:paraId="37CF1151" w14:textId="77777777" w:rsidR="005F2AF0" w:rsidRDefault="005F2AF0" w:rsidP="002609A2">
            <w:permStart w:id="19101940" w:edGrp="everyone" w:colFirst="1" w:colLast="1"/>
            <w:permEnd w:id="1829831171"/>
            <w:r>
              <w:t>Email:</w:t>
            </w:r>
          </w:p>
        </w:tc>
        <w:sdt>
          <w:sdtPr>
            <w:id w:val="-288664246"/>
            <w:placeholder>
              <w:docPart w:val="C572F42CA13F4FBDB9BFB64BDCABFD4A"/>
            </w:placeholder>
            <w:showingPlcHdr/>
            <w:text w:multiLine="1"/>
          </w:sdtPr>
          <w:sdtEndPr/>
          <w:sdtContent>
            <w:tc>
              <w:tcPr>
                <w:tcW w:w="8240" w:type="dxa"/>
                <w:tcBorders>
                  <w:left w:val="nil"/>
                </w:tcBorders>
                <w:shd w:val="clear" w:color="auto" w:fill="F2F2F2" w:themeFill="background1" w:themeFillShade="F2"/>
              </w:tcPr>
              <w:p w14:paraId="1DD82AA4" w14:textId="77777777" w:rsidR="005F2AF0" w:rsidRDefault="005F2AF0" w:rsidP="002609A2">
                <w:r>
                  <w:rPr>
                    <w:rStyle w:val="PlaceholderText"/>
                  </w:rPr>
                  <w:t>Type here</w:t>
                </w:r>
              </w:p>
            </w:tc>
          </w:sdtContent>
        </w:sdt>
      </w:tr>
      <w:tr w:rsidR="005F2AF0" w14:paraId="6274610F" w14:textId="77777777" w:rsidTr="005F2AF0">
        <w:tc>
          <w:tcPr>
            <w:tcW w:w="1842" w:type="dxa"/>
            <w:tcBorders>
              <w:right w:val="nil"/>
            </w:tcBorders>
          </w:tcPr>
          <w:p w14:paraId="5FDE01B7" w14:textId="77777777" w:rsidR="005F2AF0" w:rsidRDefault="005F2AF0" w:rsidP="002609A2">
            <w:permStart w:id="1384794945" w:edGrp="everyone" w:colFirst="1" w:colLast="1"/>
            <w:permEnd w:id="19101940"/>
            <w:r>
              <w:t>Mobile phone:</w:t>
            </w:r>
          </w:p>
        </w:tc>
        <w:sdt>
          <w:sdtPr>
            <w:id w:val="1135141685"/>
            <w:placeholder>
              <w:docPart w:val="9E1FE84DE43F4F11A31B2CD054CC11A5"/>
            </w:placeholder>
            <w:showingPlcHdr/>
            <w:text w:multiLine="1"/>
          </w:sdtPr>
          <w:sdtEndPr/>
          <w:sdtContent>
            <w:tc>
              <w:tcPr>
                <w:tcW w:w="8240" w:type="dxa"/>
                <w:tcBorders>
                  <w:left w:val="nil"/>
                </w:tcBorders>
                <w:shd w:val="clear" w:color="auto" w:fill="F2F2F2" w:themeFill="background1" w:themeFillShade="F2"/>
              </w:tcPr>
              <w:p w14:paraId="62F4BFF1" w14:textId="77777777" w:rsidR="005F2AF0" w:rsidRDefault="005F2AF0" w:rsidP="002609A2">
                <w:r>
                  <w:rPr>
                    <w:rStyle w:val="PlaceholderText"/>
                  </w:rPr>
                  <w:t>Type here</w:t>
                </w:r>
              </w:p>
            </w:tc>
          </w:sdtContent>
        </w:sdt>
      </w:tr>
      <w:permEnd w:id="1384794945"/>
    </w:tbl>
    <w:p w14:paraId="25BC547E" w14:textId="77777777" w:rsidR="00A13BDC" w:rsidRDefault="00A13BDC"/>
    <w:tbl>
      <w:tblPr>
        <w:tblStyle w:val="Style1"/>
        <w:tblW w:w="5000" w:type="pct"/>
        <w:tblLook w:val="04A0" w:firstRow="1" w:lastRow="0" w:firstColumn="1" w:lastColumn="0" w:noHBand="0" w:noVBand="1"/>
      </w:tblPr>
      <w:tblGrid>
        <w:gridCol w:w="1842"/>
        <w:gridCol w:w="8240"/>
      </w:tblGrid>
      <w:tr w:rsidR="005F2AF0" w14:paraId="7E1B362D" w14:textId="77777777" w:rsidTr="005F2AF0">
        <w:tc>
          <w:tcPr>
            <w:tcW w:w="1842" w:type="dxa"/>
            <w:tcBorders>
              <w:right w:val="nil"/>
            </w:tcBorders>
          </w:tcPr>
          <w:p w14:paraId="450229A9" w14:textId="77777777" w:rsidR="005F2AF0" w:rsidRDefault="005F2AF0" w:rsidP="002609A2">
            <w:permStart w:id="2014660525" w:edGrp="everyone" w:colFirst="1" w:colLast="1"/>
            <w:r>
              <w:t>Date:</w:t>
            </w:r>
          </w:p>
        </w:tc>
        <w:sdt>
          <w:sdtPr>
            <w:id w:val="-105274098"/>
            <w:placeholder>
              <w:docPart w:val="D984978360394C6BA0E109DF3C0C4B06"/>
            </w:placeholder>
            <w:showingPlcHdr/>
            <w:date>
              <w:dateFormat w:val="d MMMM yyyy"/>
              <w:lid w:val="en-NZ"/>
              <w:storeMappedDataAs w:val="dateTime"/>
              <w:calendar w:val="gregorian"/>
            </w:date>
          </w:sdtPr>
          <w:sdtEndPr/>
          <w:sdtContent>
            <w:tc>
              <w:tcPr>
                <w:tcW w:w="8240" w:type="dxa"/>
                <w:tcBorders>
                  <w:left w:val="nil"/>
                </w:tcBorders>
                <w:shd w:val="clear" w:color="auto" w:fill="F2F2F2" w:themeFill="background1" w:themeFillShade="F2"/>
              </w:tcPr>
              <w:p w14:paraId="7F050199" w14:textId="77777777" w:rsidR="005F2AF0" w:rsidRDefault="005F2AF0" w:rsidP="002609A2">
                <w:r w:rsidRPr="00724675">
                  <w:rPr>
                    <w:rStyle w:val="PlaceholderText"/>
                  </w:rPr>
                  <w:t xml:space="preserve">Click </w:t>
                </w:r>
                <w:r w:rsidR="00D0798C">
                  <w:rPr>
                    <w:rStyle w:val="PlaceholderText"/>
                  </w:rPr>
                  <w:t>here to enter a date or click the drop-down arrow</w:t>
                </w:r>
              </w:p>
            </w:tc>
          </w:sdtContent>
        </w:sdt>
      </w:tr>
      <w:tr w:rsidR="005F2AF0" w14:paraId="23D671B6" w14:textId="77777777" w:rsidTr="005F2AF0">
        <w:tc>
          <w:tcPr>
            <w:tcW w:w="1842" w:type="dxa"/>
            <w:tcBorders>
              <w:right w:val="nil"/>
            </w:tcBorders>
          </w:tcPr>
          <w:p w14:paraId="74FA5641" w14:textId="77777777" w:rsidR="005F2AF0" w:rsidRDefault="005F2AF0" w:rsidP="002609A2">
            <w:permStart w:id="549724459" w:edGrp="everyone" w:colFirst="1" w:colLast="1"/>
            <w:permEnd w:id="2014660525"/>
            <w:r>
              <w:t>Version:</w:t>
            </w:r>
          </w:p>
        </w:tc>
        <w:sdt>
          <w:sdtPr>
            <w:id w:val="1876803856"/>
            <w:placeholder>
              <w:docPart w:val="10106D89DD57435D80D00EDF73D36377"/>
            </w:placeholder>
            <w:showingPlcHdr/>
            <w:text w:multiLine="1"/>
          </w:sdtPr>
          <w:sdtEndPr/>
          <w:sdtContent>
            <w:tc>
              <w:tcPr>
                <w:tcW w:w="8240" w:type="dxa"/>
                <w:tcBorders>
                  <w:left w:val="nil"/>
                </w:tcBorders>
                <w:shd w:val="clear" w:color="auto" w:fill="F2F2F2" w:themeFill="background1" w:themeFillShade="F2"/>
              </w:tcPr>
              <w:p w14:paraId="42CBE9D5" w14:textId="77777777" w:rsidR="005F2AF0" w:rsidRDefault="005F2AF0" w:rsidP="002609A2">
                <w:r>
                  <w:rPr>
                    <w:rStyle w:val="PlaceholderText"/>
                  </w:rPr>
                  <w:t>Type here</w:t>
                </w:r>
              </w:p>
            </w:tc>
          </w:sdtContent>
        </w:sdt>
      </w:tr>
    </w:tbl>
    <w:permEnd w:id="549724459"/>
    <w:p w14:paraId="74D52B15" w14:textId="77777777" w:rsidR="00D611C2" w:rsidRDefault="00743C6F" w:rsidP="00D611C2">
      <w:pPr>
        <w:pStyle w:val="Heading2"/>
      </w:pPr>
      <w:r w:rsidRPr="00743C6F">
        <w:t>Reviewing and revising this plan</w:t>
      </w:r>
    </w:p>
    <w:p w14:paraId="30E2A7E9" w14:textId="77777777" w:rsidR="00743C6F" w:rsidRDefault="00743C6F" w:rsidP="00D611C2">
      <w:r>
        <w:t xml:space="preserve">The PCBU with management or control of the workplace must review and (if necessary) revise </w:t>
      </w:r>
      <w:r w:rsidR="00D4745F">
        <w:t>this</w:t>
      </w:r>
      <w:r>
        <w:t xml:space="preserve"> </w:t>
      </w:r>
      <w:r w:rsidR="00D4745F">
        <w:t>A</w:t>
      </w:r>
      <w:r>
        <w:t xml:space="preserve">sbestos </w:t>
      </w:r>
      <w:r w:rsidR="00D4745F">
        <w:t>M</w:t>
      </w:r>
      <w:r>
        <w:t xml:space="preserve">anagement </w:t>
      </w:r>
      <w:r w:rsidR="00D4745F">
        <w:t>P</w:t>
      </w:r>
      <w:r>
        <w:t>lan if:</w:t>
      </w:r>
    </w:p>
    <w:p w14:paraId="0250630D" w14:textId="77777777" w:rsidR="00743C6F" w:rsidRPr="00743C6F" w:rsidRDefault="00743C6F" w:rsidP="00743C6F">
      <w:pPr>
        <w:pStyle w:val="ListBullet"/>
      </w:pPr>
      <w:r w:rsidRPr="00743C6F">
        <w:t>an asbestos control measure is reviewed</w:t>
      </w:r>
    </w:p>
    <w:p w14:paraId="60F48F2F" w14:textId="77777777" w:rsidR="00743C6F" w:rsidRPr="00743C6F" w:rsidRDefault="00743C6F" w:rsidP="00743C6F">
      <w:pPr>
        <w:pStyle w:val="ListBullet"/>
      </w:pPr>
      <w:r w:rsidRPr="00743C6F">
        <w:t>asbestos at this workplace is removed, disturbed, sealed or enclosed</w:t>
      </w:r>
    </w:p>
    <w:p w14:paraId="2125F763" w14:textId="77777777" w:rsidR="00743C6F" w:rsidRPr="00743C6F" w:rsidRDefault="00743C6F" w:rsidP="00743C6F">
      <w:pPr>
        <w:pStyle w:val="ListBullet"/>
      </w:pPr>
      <w:r w:rsidRPr="00743C6F">
        <w:t>five years have passed since the plan was last reviewed</w:t>
      </w:r>
    </w:p>
    <w:p w14:paraId="48905E5E" w14:textId="77777777" w:rsidR="00743C6F" w:rsidRPr="00743C6F" w:rsidRDefault="00743C6F" w:rsidP="00743C6F">
      <w:pPr>
        <w:pStyle w:val="ListBullet"/>
      </w:pPr>
      <w:r w:rsidRPr="00743C6F">
        <w:t xml:space="preserve">the plan is no longer adequate for managing the asbestos risks, for example, if new asbestos is identified or a previously inaccessible area is now accessible </w:t>
      </w:r>
    </w:p>
    <w:p w14:paraId="658107F9" w14:textId="77777777" w:rsidR="00743C6F" w:rsidRPr="00D611C2" w:rsidRDefault="00743C6F" w:rsidP="00743C6F">
      <w:pPr>
        <w:pStyle w:val="ListBullet"/>
        <w:rPr>
          <w:rStyle w:val="Hyperlink"/>
          <w:color w:val="auto"/>
          <w:u w:val="none"/>
        </w:rPr>
      </w:pPr>
      <w:r w:rsidRPr="00743C6F">
        <w:t xml:space="preserve">a worker representative requests a review under </w:t>
      </w:r>
      <w:hyperlink r:id="rId18" w:history="1">
        <w:r w:rsidRPr="00D4745F">
          <w:rPr>
            <w:rStyle w:val="Hyperlink"/>
          </w:rPr>
          <w:t>regulation 14 of the Health and Safety at Work (Asbestos) Regulations 2016</w:t>
        </w:r>
      </w:hyperlink>
    </w:p>
    <w:p w14:paraId="221BD4C5" w14:textId="77777777" w:rsidR="00D611C2" w:rsidRDefault="00D611C2" w:rsidP="00D611C2">
      <w:pPr>
        <w:pStyle w:val="ListBullet"/>
        <w:numPr>
          <w:ilvl w:val="0"/>
          <w:numId w:val="0"/>
        </w:numPr>
        <w:ind w:left="210" w:hanging="210"/>
        <w:rPr>
          <w:rStyle w:val="Hyperlink"/>
        </w:rPr>
      </w:pPr>
    </w:p>
    <w:tbl>
      <w:tblPr>
        <w:tblStyle w:val="Style1"/>
        <w:tblW w:w="0" w:type="auto"/>
        <w:tblLook w:val="04A0" w:firstRow="1" w:lastRow="0" w:firstColumn="1" w:lastColumn="0" w:noHBand="0" w:noVBand="1"/>
      </w:tblPr>
      <w:tblGrid>
        <w:gridCol w:w="10082"/>
      </w:tblGrid>
      <w:tr w:rsidR="00A13BDC" w14:paraId="3DA8BBA0" w14:textId="77777777" w:rsidTr="002609A2">
        <w:tc>
          <w:tcPr>
            <w:tcW w:w="10082" w:type="dxa"/>
          </w:tcPr>
          <w:p w14:paraId="20BE3FF7" w14:textId="77777777" w:rsidR="00A13BDC" w:rsidRDefault="00D0798C" w:rsidP="002609A2">
            <w:r>
              <w:t>Date/s this plan has been reviewed/revised:</w:t>
            </w:r>
          </w:p>
        </w:tc>
      </w:tr>
      <w:tr w:rsidR="00D0798C" w14:paraId="6E463CB8" w14:textId="77777777" w:rsidTr="00EC530B">
        <w:permStart w:id="600328447" w:edGrp="everyone" w:colFirst="0" w:colLast="0" w:displacedByCustomXml="next"/>
        <w:sdt>
          <w:sdtPr>
            <w:id w:val="1914044629"/>
            <w:placeholder>
              <w:docPart w:val="882CDE55B5474921AB0FD0E5A7F32421"/>
            </w:placeholder>
            <w:showingPlcHdr/>
            <w:date>
              <w:dateFormat w:val="d MMMM yyyy"/>
              <w:lid w:val="en-NZ"/>
              <w:storeMappedDataAs w:val="dateTime"/>
              <w:calendar w:val="gregorian"/>
            </w:date>
          </w:sdtPr>
          <w:sdtEndPr/>
          <w:sdtContent>
            <w:tc>
              <w:tcPr>
                <w:tcW w:w="10082" w:type="dxa"/>
                <w:shd w:val="clear" w:color="auto" w:fill="F2F2F2" w:themeFill="background1" w:themeFillShade="F2"/>
                <w:vAlign w:val="top"/>
              </w:tcPr>
              <w:p w14:paraId="0D32BB40" w14:textId="77777777" w:rsidR="00D0798C" w:rsidRDefault="00D0798C" w:rsidP="00D0798C">
                <w:r w:rsidRPr="000B34C0">
                  <w:rPr>
                    <w:rStyle w:val="PlaceholderText"/>
                  </w:rPr>
                  <w:t>Click here to enter a date or click the drop-down arrow</w:t>
                </w:r>
              </w:p>
            </w:tc>
          </w:sdtContent>
        </w:sdt>
      </w:tr>
      <w:tr w:rsidR="00D0798C" w14:paraId="325CBDB1" w14:textId="77777777" w:rsidTr="00EC530B">
        <w:permEnd w:id="600328447" w:displacedByCustomXml="next"/>
        <w:permStart w:id="805595777" w:edGrp="everyone" w:colFirst="0" w:colLast="0" w:displacedByCustomXml="next"/>
        <w:sdt>
          <w:sdtPr>
            <w:id w:val="1509093584"/>
            <w:placeholder>
              <w:docPart w:val="AD251474E44444F1AC537BAF993748C5"/>
            </w:placeholder>
            <w:showingPlcHdr/>
            <w:date>
              <w:dateFormat w:val="d MMMM yyyy"/>
              <w:lid w:val="en-NZ"/>
              <w:storeMappedDataAs w:val="dateTime"/>
              <w:calendar w:val="gregorian"/>
            </w:date>
          </w:sdtPr>
          <w:sdtEndPr/>
          <w:sdtContent>
            <w:tc>
              <w:tcPr>
                <w:tcW w:w="10082" w:type="dxa"/>
                <w:shd w:val="clear" w:color="auto" w:fill="F2F2F2" w:themeFill="background1" w:themeFillShade="F2"/>
                <w:vAlign w:val="top"/>
              </w:tcPr>
              <w:p w14:paraId="17946112" w14:textId="77777777" w:rsidR="00D0798C" w:rsidRDefault="00D0798C" w:rsidP="00D0798C">
                <w:r w:rsidRPr="000B34C0">
                  <w:rPr>
                    <w:rStyle w:val="PlaceholderText"/>
                  </w:rPr>
                  <w:t>Click here to enter a date or click the drop-down arrow</w:t>
                </w:r>
              </w:p>
            </w:tc>
          </w:sdtContent>
        </w:sdt>
      </w:tr>
      <w:tr w:rsidR="00D0798C" w14:paraId="52D1C017" w14:textId="77777777" w:rsidTr="00EC530B">
        <w:permEnd w:id="805595777" w:displacedByCustomXml="next"/>
        <w:permStart w:id="518131322" w:edGrp="everyone" w:colFirst="0" w:colLast="0" w:displacedByCustomXml="next"/>
        <w:sdt>
          <w:sdtPr>
            <w:id w:val="188184430"/>
            <w:placeholder>
              <w:docPart w:val="57F90FAB0F4142D8A35518460A303C34"/>
            </w:placeholder>
            <w:showingPlcHdr/>
            <w:date>
              <w:dateFormat w:val="d MMMM yyyy"/>
              <w:lid w:val="en-NZ"/>
              <w:storeMappedDataAs w:val="dateTime"/>
              <w:calendar w:val="gregorian"/>
            </w:date>
          </w:sdtPr>
          <w:sdtEndPr/>
          <w:sdtContent>
            <w:tc>
              <w:tcPr>
                <w:tcW w:w="10082" w:type="dxa"/>
                <w:shd w:val="clear" w:color="auto" w:fill="F2F2F2" w:themeFill="background1" w:themeFillShade="F2"/>
                <w:vAlign w:val="top"/>
              </w:tcPr>
              <w:p w14:paraId="2AE5F416" w14:textId="77777777" w:rsidR="00D0798C" w:rsidRDefault="00D0798C" w:rsidP="00D0798C">
                <w:r w:rsidRPr="000B34C0">
                  <w:rPr>
                    <w:rStyle w:val="PlaceholderText"/>
                  </w:rPr>
                  <w:t>Click here to enter a date or click the drop-down arrow</w:t>
                </w:r>
              </w:p>
            </w:tc>
          </w:sdtContent>
        </w:sdt>
      </w:tr>
      <w:tr w:rsidR="00D0798C" w14:paraId="7DB78053" w14:textId="77777777" w:rsidTr="00EC530B">
        <w:permEnd w:id="518131322" w:displacedByCustomXml="next"/>
        <w:permStart w:id="1724727966" w:edGrp="everyone" w:colFirst="0" w:colLast="0" w:displacedByCustomXml="next"/>
        <w:sdt>
          <w:sdtPr>
            <w:id w:val="560142843"/>
            <w:placeholder>
              <w:docPart w:val="113260B20F844E3FA3D84F7A795B3F81"/>
            </w:placeholder>
            <w:showingPlcHdr/>
            <w:date>
              <w:dateFormat w:val="d MMMM yyyy"/>
              <w:lid w:val="en-NZ"/>
              <w:storeMappedDataAs w:val="dateTime"/>
              <w:calendar w:val="gregorian"/>
            </w:date>
          </w:sdtPr>
          <w:sdtEndPr/>
          <w:sdtContent>
            <w:tc>
              <w:tcPr>
                <w:tcW w:w="10082" w:type="dxa"/>
                <w:shd w:val="clear" w:color="auto" w:fill="F2F2F2" w:themeFill="background1" w:themeFillShade="F2"/>
                <w:vAlign w:val="top"/>
              </w:tcPr>
              <w:p w14:paraId="53C312DD" w14:textId="77777777" w:rsidR="00D0798C" w:rsidRDefault="00D0798C" w:rsidP="00D0798C">
                <w:r w:rsidRPr="000B34C0">
                  <w:rPr>
                    <w:rStyle w:val="PlaceholderText"/>
                  </w:rPr>
                  <w:t>Click here to enter a date or click the drop-down arrow</w:t>
                </w:r>
              </w:p>
            </w:tc>
          </w:sdtContent>
        </w:sdt>
      </w:tr>
      <w:tr w:rsidR="00D0798C" w14:paraId="65416AC5" w14:textId="77777777" w:rsidTr="00EC530B">
        <w:permEnd w:id="1724727966" w:displacedByCustomXml="next"/>
        <w:permStart w:id="1469389417" w:edGrp="everyone" w:colFirst="0" w:colLast="0" w:displacedByCustomXml="next"/>
        <w:sdt>
          <w:sdtPr>
            <w:id w:val="-2091376244"/>
            <w:placeholder>
              <w:docPart w:val="6B5B4B6D1E0B4C18932315E892F31E00"/>
            </w:placeholder>
            <w:showingPlcHdr/>
            <w:date>
              <w:dateFormat w:val="d MMMM yyyy"/>
              <w:lid w:val="en-NZ"/>
              <w:storeMappedDataAs w:val="dateTime"/>
              <w:calendar w:val="gregorian"/>
            </w:date>
          </w:sdtPr>
          <w:sdtEndPr/>
          <w:sdtContent>
            <w:tc>
              <w:tcPr>
                <w:tcW w:w="10082" w:type="dxa"/>
                <w:shd w:val="clear" w:color="auto" w:fill="F2F2F2" w:themeFill="background1" w:themeFillShade="F2"/>
                <w:vAlign w:val="top"/>
              </w:tcPr>
              <w:p w14:paraId="03C2DA68" w14:textId="77777777" w:rsidR="00D0798C" w:rsidRDefault="00D0798C" w:rsidP="00D0798C">
                <w:r w:rsidRPr="000B34C0">
                  <w:rPr>
                    <w:rStyle w:val="PlaceholderText"/>
                  </w:rPr>
                  <w:t>Click here to enter a date or click the drop-down arrow</w:t>
                </w:r>
              </w:p>
            </w:tc>
          </w:sdtContent>
        </w:sdt>
      </w:tr>
      <w:permEnd w:id="1469389417"/>
    </w:tbl>
    <w:p w14:paraId="19AA011A" w14:textId="77777777" w:rsidR="00D611C2" w:rsidRDefault="00D611C2" w:rsidP="00D611C2">
      <w:pPr>
        <w:pStyle w:val="ListBullet"/>
        <w:numPr>
          <w:ilvl w:val="0"/>
          <w:numId w:val="0"/>
        </w:numPr>
        <w:ind w:left="210" w:hanging="210"/>
        <w:rPr>
          <w:rStyle w:val="Hyperlink"/>
        </w:rPr>
      </w:pPr>
    </w:p>
    <w:p w14:paraId="29F90DC0" w14:textId="77777777" w:rsidR="00425F0F" w:rsidRDefault="00425F0F" w:rsidP="00B86D81">
      <w:pPr>
        <w:pStyle w:val="Heading1"/>
      </w:pPr>
      <w:r>
        <w:lastRenderedPageBreak/>
        <w:t xml:space="preserve">Identification </w:t>
      </w:r>
      <w:r w:rsidR="00321E26">
        <w:t>o</w:t>
      </w:r>
      <w:r w:rsidR="00A13BDC">
        <w:t xml:space="preserve">f </w:t>
      </w:r>
      <w:r w:rsidR="004C2E20">
        <w:t>a</w:t>
      </w:r>
      <w:r w:rsidR="00A13BDC">
        <w:t xml:space="preserve">sbestos </w:t>
      </w:r>
      <w:r w:rsidR="00321E26">
        <w:t>o</w:t>
      </w:r>
      <w:r w:rsidR="00A13BDC">
        <w:t>r Asbestos-Containing Material (</w:t>
      </w:r>
      <w:r>
        <w:t>ACM</w:t>
      </w:r>
      <w:r w:rsidR="00A13BDC">
        <w:t xml:space="preserve">) </w:t>
      </w:r>
    </w:p>
    <w:p w14:paraId="52914748" w14:textId="77777777" w:rsidR="00425F0F" w:rsidRDefault="00425F0F" w:rsidP="00425F0F">
      <w:r w:rsidRPr="00425F0F">
        <w:rPr>
          <w:b/>
          <w:bCs/>
        </w:rPr>
        <w:t>Identify</w:t>
      </w:r>
      <w:r>
        <w:t xml:space="preserve"> where asbestos/ACM is found, or is likely to be found, in your workplace, for example, in which wall, room, building or other structure.</w:t>
      </w:r>
    </w:p>
    <w:p w14:paraId="2A686867" w14:textId="77777777" w:rsidR="00425F0F" w:rsidRDefault="00425F0F" w:rsidP="00425F0F">
      <w:pPr>
        <w:pStyle w:val="ListBullet"/>
      </w:pPr>
      <w:r>
        <w:t xml:space="preserve">You can </w:t>
      </w:r>
      <w:r w:rsidR="00D4745F">
        <w:t xml:space="preserve">also </w:t>
      </w:r>
      <w:r>
        <w:t xml:space="preserve">attach photos, drawings or site plans that show where the asbestos is located. </w:t>
      </w:r>
      <w:r w:rsidR="00D611C2">
        <w:br/>
      </w:r>
      <w:r>
        <w:t>(</w:t>
      </w:r>
      <w:r w:rsidR="00D4745F">
        <w:t>Insert</w:t>
      </w:r>
      <w:r>
        <w:t xml:space="preserve"> or attach documents to </w:t>
      </w:r>
      <w:r w:rsidR="00D4745F">
        <w:t xml:space="preserve">this </w:t>
      </w:r>
      <w:r>
        <w:t xml:space="preserve">plan. See the site plan example on the last page of this template.) </w:t>
      </w:r>
    </w:p>
    <w:p w14:paraId="027A09B1" w14:textId="77777777" w:rsidR="00425F0F" w:rsidRDefault="00425F0F" w:rsidP="00425F0F">
      <w:pPr>
        <w:pStyle w:val="ListBullet"/>
      </w:pPr>
      <w:r>
        <w:t>Include any places where the asbestos is not easily reached.</w:t>
      </w:r>
    </w:p>
    <w:p w14:paraId="1ED28FB6" w14:textId="77777777" w:rsidR="00425F0F" w:rsidRDefault="00D0798C" w:rsidP="00425F0F">
      <w:r w:rsidRPr="00D0798C">
        <w:t xml:space="preserve">Fill out the table on the following page/s, including details about </w:t>
      </w:r>
      <w:r w:rsidR="00425F0F">
        <w:t xml:space="preserve">the </w:t>
      </w:r>
      <w:r w:rsidR="00425F0F" w:rsidRPr="00425F0F">
        <w:rPr>
          <w:b/>
          <w:bCs/>
        </w:rPr>
        <w:t>decisions</w:t>
      </w:r>
      <w:r w:rsidR="00425F0F">
        <w:t xml:space="preserve">, and </w:t>
      </w:r>
      <w:r w:rsidR="00425F0F" w:rsidRPr="00425F0F">
        <w:rPr>
          <w:b/>
          <w:bCs/>
        </w:rPr>
        <w:t>reasons</w:t>
      </w:r>
      <w:r w:rsidR="00425F0F">
        <w:t xml:space="preserve"> </w:t>
      </w:r>
      <w:r w:rsidR="00425F0F" w:rsidRPr="00425F0F">
        <w:rPr>
          <w:b/>
          <w:bCs/>
        </w:rPr>
        <w:t>for</w:t>
      </w:r>
      <w:r w:rsidR="00425F0F">
        <w:t xml:space="preserve"> </w:t>
      </w:r>
      <w:r w:rsidR="00425F0F" w:rsidRPr="00425F0F">
        <w:rPr>
          <w:b/>
          <w:bCs/>
        </w:rPr>
        <w:t>decisions</w:t>
      </w:r>
      <w:r w:rsidR="00425F0F">
        <w:t>, about how the risk of exposure to asbestos/ACM is managed.</w:t>
      </w:r>
    </w:p>
    <w:p w14:paraId="0EE00CBE" w14:textId="77777777" w:rsidR="00205E72" w:rsidRDefault="00425F0F" w:rsidP="00205E72">
      <w:pPr>
        <w:spacing w:after="240"/>
      </w:pPr>
      <w:r>
        <w:t>If you don’t know which buildings, structures or products at your workplace contain asbestos/ACM, or where it is located, it is recommended that an asbestos survey be carried out by a competent person such as an asbestos surveyor or licensed asbestos assessor.</w:t>
      </w:r>
    </w:p>
    <w:tbl>
      <w:tblPr>
        <w:tblStyle w:val="Style1"/>
        <w:tblW w:w="5000" w:type="pct"/>
        <w:tblLook w:val="04A0" w:firstRow="1" w:lastRow="0" w:firstColumn="1" w:lastColumn="0" w:noHBand="0" w:noVBand="1"/>
      </w:tblPr>
      <w:tblGrid>
        <w:gridCol w:w="10082"/>
      </w:tblGrid>
      <w:tr w:rsidR="00205E72" w14:paraId="222B739C" w14:textId="77777777" w:rsidTr="00205E72">
        <w:tc>
          <w:tcPr>
            <w:tcW w:w="10082" w:type="dxa"/>
            <w:shd w:val="clear" w:color="auto" w:fill="7ACCC8"/>
          </w:tcPr>
          <w:p w14:paraId="4455946A" w14:textId="77777777" w:rsidR="00205E72" w:rsidRPr="00205E72" w:rsidRDefault="00205E72" w:rsidP="002609A2">
            <w:pPr>
              <w:rPr>
                <w:i/>
                <w:iCs/>
              </w:rPr>
            </w:pPr>
            <w:r w:rsidRPr="00205E72">
              <w:rPr>
                <w:i/>
                <w:iCs/>
              </w:rPr>
              <w:t>WorkSafe information:</w:t>
            </w:r>
          </w:p>
        </w:tc>
      </w:tr>
      <w:tr w:rsidR="00205E72" w14:paraId="0C62B658" w14:textId="77777777" w:rsidTr="00205E72">
        <w:tc>
          <w:tcPr>
            <w:tcW w:w="10082" w:type="dxa"/>
            <w:shd w:val="clear" w:color="auto" w:fill="F2F2F2" w:themeFill="background1" w:themeFillShade="F2"/>
            <w:vAlign w:val="top"/>
          </w:tcPr>
          <w:p w14:paraId="77FEFDFC" w14:textId="77777777" w:rsidR="00205E72" w:rsidRPr="00F57376" w:rsidRDefault="00551D52" w:rsidP="002609A2">
            <w:pPr>
              <w:rPr>
                <w:rStyle w:val="Emphasis"/>
              </w:rPr>
            </w:pPr>
            <w:hyperlink r:id="rId19" w:anchor="lf-doc-27892" w:history="1">
              <w:r w:rsidR="00205E72" w:rsidRPr="00D4745F">
                <w:rPr>
                  <w:rStyle w:val="Hyperlink"/>
                </w:rPr>
                <w:t>Managing asbestos risks</w:t>
              </w:r>
            </w:hyperlink>
          </w:p>
        </w:tc>
      </w:tr>
      <w:tr w:rsidR="00205E72" w14:paraId="2F4FC180" w14:textId="77777777" w:rsidTr="00205E72">
        <w:tc>
          <w:tcPr>
            <w:tcW w:w="10082" w:type="dxa"/>
            <w:shd w:val="clear" w:color="auto" w:fill="F2F2F2" w:themeFill="background1" w:themeFillShade="F2"/>
          </w:tcPr>
          <w:p w14:paraId="41FA02F1" w14:textId="77777777" w:rsidR="00205E72" w:rsidRDefault="00551D52" w:rsidP="002609A2">
            <w:hyperlink r:id="rId20" w:history="1">
              <w:r w:rsidR="00205E72" w:rsidRPr="002609A2">
                <w:rPr>
                  <w:rStyle w:val="Hyperlink"/>
                </w:rPr>
                <w:t>A-Z of products that may contain asbestos</w:t>
              </w:r>
            </w:hyperlink>
          </w:p>
        </w:tc>
      </w:tr>
    </w:tbl>
    <w:p w14:paraId="21BF1F32" w14:textId="77777777" w:rsidR="00205E72" w:rsidRDefault="00205E72" w:rsidP="00425F0F"/>
    <w:p w14:paraId="3C1C96E2" w14:textId="77777777" w:rsidR="00205E72" w:rsidRDefault="00205E72" w:rsidP="00425F0F">
      <w:pPr>
        <w:sectPr w:rsidR="00205E72" w:rsidSect="00205E72">
          <w:headerReference w:type="first" r:id="rId21"/>
          <w:footnotePr>
            <w:pos w:val="beneathText"/>
          </w:footnotePr>
          <w:pgSz w:w="11906" w:h="16838"/>
          <w:pgMar w:top="1134" w:right="907" w:bottom="737" w:left="907" w:header="312" w:footer="709" w:gutter="0"/>
          <w:cols w:space="708"/>
          <w:titlePg/>
          <w:docGrid w:linePitch="360"/>
        </w:sectPr>
      </w:pPr>
    </w:p>
    <w:p w14:paraId="2FD52E26" w14:textId="77777777" w:rsidR="00205E72" w:rsidRDefault="00205E72" w:rsidP="00425F0F"/>
    <w:tbl>
      <w:tblPr>
        <w:tblStyle w:val="LargeTable"/>
        <w:tblW w:w="5000" w:type="pct"/>
        <w:tblLayout w:type="fixed"/>
        <w:tblCellMar>
          <w:right w:w="57" w:type="dxa"/>
        </w:tblCellMar>
        <w:tblLook w:val="04A0" w:firstRow="1" w:lastRow="0" w:firstColumn="1" w:lastColumn="0" w:noHBand="0" w:noVBand="1"/>
      </w:tblPr>
      <w:tblGrid>
        <w:gridCol w:w="1833"/>
        <w:gridCol w:w="1552"/>
        <w:gridCol w:w="1272"/>
        <w:gridCol w:w="1297"/>
        <w:gridCol w:w="825"/>
        <w:gridCol w:w="851"/>
        <w:gridCol w:w="1553"/>
        <w:gridCol w:w="1553"/>
        <w:gridCol w:w="1272"/>
        <w:gridCol w:w="1553"/>
        <w:gridCol w:w="2143"/>
      </w:tblGrid>
      <w:tr w:rsidR="004C2E20" w14:paraId="5770C988" w14:textId="77777777" w:rsidTr="004C2E20">
        <w:trPr>
          <w:trHeight w:val="159"/>
        </w:trPr>
        <w:tc>
          <w:tcPr>
            <w:tcW w:w="1833" w:type="dxa"/>
            <w:vMerge w:val="restart"/>
            <w:tcBorders>
              <w:top w:val="single" w:sz="12" w:space="0" w:color="7ACCC8"/>
            </w:tcBorders>
          </w:tcPr>
          <w:p w14:paraId="20583DAD" w14:textId="77777777" w:rsidR="00E426B2" w:rsidRPr="00123CD9" w:rsidRDefault="00E426B2" w:rsidP="005403E9">
            <w:pPr>
              <w:pStyle w:val="Heading5"/>
              <w:spacing w:line="240" w:lineRule="auto"/>
              <w:outlineLvl w:val="4"/>
              <w:rPr>
                <w:sz w:val="18"/>
                <w:szCs w:val="20"/>
              </w:rPr>
            </w:pPr>
            <w:r w:rsidRPr="00123CD9">
              <w:rPr>
                <w:sz w:val="18"/>
                <w:szCs w:val="20"/>
              </w:rPr>
              <w:t>BUILDING OR STRUCTURE CONTAINING ASBESTOS/ACM</w:t>
            </w:r>
          </w:p>
          <w:p w14:paraId="7442CF77" w14:textId="77777777" w:rsidR="00E426B2" w:rsidRPr="00123CD9" w:rsidRDefault="00E426B2" w:rsidP="005403E9">
            <w:pPr>
              <w:spacing w:after="0" w:line="240" w:lineRule="auto"/>
              <w:rPr>
                <w:rStyle w:val="In-lineNormal"/>
                <w:i/>
                <w:iCs/>
              </w:rPr>
            </w:pPr>
            <w:r w:rsidRPr="00123CD9">
              <w:rPr>
                <w:rStyle w:val="In-lineNormal"/>
                <w:i/>
                <w:iCs/>
              </w:rPr>
              <w:t>Provide as much detail as possible, such as which wall or room on what level.</w:t>
            </w:r>
          </w:p>
        </w:tc>
        <w:tc>
          <w:tcPr>
            <w:tcW w:w="1552" w:type="dxa"/>
            <w:vMerge w:val="restart"/>
            <w:tcBorders>
              <w:top w:val="single" w:sz="12" w:space="0" w:color="7ACCC8"/>
            </w:tcBorders>
            <w:shd w:val="clear" w:color="auto" w:fill="F2F2F2" w:themeFill="background1" w:themeFillShade="F2"/>
          </w:tcPr>
          <w:p w14:paraId="421DFC38" w14:textId="1A4EF0FC" w:rsidR="00E426B2" w:rsidRDefault="00E426B2" w:rsidP="005403E9">
            <w:pPr>
              <w:pStyle w:val="Heading5"/>
              <w:spacing w:line="240" w:lineRule="auto"/>
              <w:outlineLvl w:val="4"/>
            </w:pPr>
            <w:r w:rsidRPr="00123CD9">
              <w:rPr>
                <w:sz w:val="18"/>
                <w:szCs w:val="20"/>
              </w:rPr>
              <w:t>PRODUCT</w:t>
            </w:r>
            <w:r w:rsidR="009C0E06">
              <w:rPr>
                <w:sz w:val="18"/>
                <w:szCs w:val="20"/>
              </w:rPr>
              <w:t>/</w:t>
            </w:r>
            <w:r w:rsidR="009C0E06">
              <w:rPr>
                <w:sz w:val="18"/>
                <w:szCs w:val="20"/>
              </w:rPr>
              <w:br/>
            </w:r>
            <w:r w:rsidRPr="00123CD9">
              <w:rPr>
                <w:sz w:val="18"/>
                <w:szCs w:val="20"/>
              </w:rPr>
              <w:t>ITEM CONTAINING ASBESTOS/</w:t>
            </w:r>
            <w:r w:rsidR="002C2A7C" w:rsidRPr="00123CD9">
              <w:rPr>
                <w:sz w:val="18"/>
                <w:szCs w:val="20"/>
              </w:rPr>
              <w:t xml:space="preserve"> </w:t>
            </w:r>
            <w:r w:rsidRPr="00123CD9">
              <w:rPr>
                <w:sz w:val="18"/>
                <w:szCs w:val="20"/>
              </w:rPr>
              <w:t>ACM</w:t>
            </w:r>
          </w:p>
        </w:tc>
        <w:tc>
          <w:tcPr>
            <w:tcW w:w="1272" w:type="dxa"/>
            <w:vMerge w:val="restart"/>
            <w:tcBorders>
              <w:top w:val="single" w:sz="12" w:space="0" w:color="7ACCC8"/>
            </w:tcBorders>
          </w:tcPr>
          <w:p w14:paraId="1361D114" w14:textId="1DA70B41" w:rsidR="00E426B2" w:rsidRDefault="00E426B2" w:rsidP="005403E9">
            <w:pPr>
              <w:pStyle w:val="Heading5"/>
              <w:spacing w:line="240" w:lineRule="auto"/>
              <w:outlineLvl w:val="4"/>
            </w:pPr>
            <w:r w:rsidRPr="00123CD9">
              <w:rPr>
                <w:sz w:val="18"/>
                <w:szCs w:val="20"/>
              </w:rPr>
              <w:t>TYPE OF ASBESTOS/ACM</w:t>
            </w:r>
          </w:p>
        </w:tc>
        <w:tc>
          <w:tcPr>
            <w:tcW w:w="1297" w:type="dxa"/>
            <w:vMerge w:val="restart"/>
            <w:tcBorders>
              <w:top w:val="single" w:sz="12" w:space="0" w:color="7ACCC8"/>
            </w:tcBorders>
            <w:shd w:val="clear" w:color="auto" w:fill="F2F2F2" w:themeFill="background1" w:themeFillShade="F2"/>
          </w:tcPr>
          <w:p w14:paraId="2A9EB2DA" w14:textId="77777777" w:rsidR="00E426B2" w:rsidRPr="00123CD9" w:rsidRDefault="00E426B2" w:rsidP="005403E9">
            <w:pPr>
              <w:pStyle w:val="Heading5"/>
              <w:spacing w:line="240" w:lineRule="auto"/>
              <w:outlineLvl w:val="4"/>
              <w:rPr>
                <w:sz w:val="18"/>
                <w:szCs w:val="20"/>
              </w:rPr>
            </w:pPr>
            <w:r w:rsidRPr="00123CD9">
              <w:rPr>
                <w:sz w:val="18"/>
                <w:szCs w:val="20"/>
              </w:rPr>
              <w:t xml:space="preserve">ESTIMATED VOLUME </w:t>
            </w:r>
            <w:r w:rsidR="002609A2">
              <w:rPr>
                <w:sz w:val="18"/>
                <w:szCs w:val="20"/>
              </w:rPr>
              <w:br/>
            </w:r>
            <w:r w:rsidRPr="00123CD9">
              <w:rPr>
                <w:sz w:val="18"/>
                <w:szCs w:val="20"/>
              </w:rPr>
              <w:t>OR AREA</w:t>
            </w:r>
          </w:p>
        </w:tc>
        <w:tc>
          <w:tcPr>
            <w:tcW w:w="1676" w:type="dxa"/>
            <w:gridSpan w:val="2"/>
            <w:tcBorders>
              <w:top w:val="single" w:sz="12" w:space="0" w:color="7ACCC8"/>
              <w:bottom w:val="single" w:sz="4" w:space="0" w:color="878787"/>
            </w:tcBorders>
          </w:tcPr>
          <w:p w14:paraId="25400CB8" w14:textId="77777777" w:rsidR="00E426B2" w:rsidRDefault="00E426B2" w:rsidP="005403E9">
            <w:pPr>
              <w:pStyle w:val="Heading5"/>
              <w:spacing w:line="240" w:lineRule="auto"/>
              <w:outlineLvl w:val="4"/>
            </w:pPr>
            <w:r w:rsidRPr="00123CD9">
              <w:rPr>
                <w:sz w:val="18"/>
                <w:szCs w:val="20"/>
              </w:rPr>
              <w:t xml:space="preserve">FRIABLE OR </w:t>
            </w:r>
            <w:r w:rsidRPr="00123CD9">
              <w:rPr>
                <w:sz w:val="18"/>
                <w:szCs w:val="20"/>
              </w:rPr>
              <w:br/>
              <w:t>NON-FRIABLE?</w:t>
            </w:r>
          </w:p>
        </w:tc>
        <w:tc>
          <w:tcPr>
            <w:tcW w:w="1553" w:type="dxa"/>
            <w:vMerge w:val="restart"/>
            <w:tcBorders>
              <w:top w:val="single" w:sz="12" w:space="0" w:color="7ACCC8"/>
            </w:tcBorders>
            <w:shd w:val="clear" w:color="auto" w:fill="F2F2F2" w:themeFill="background1" w:themeFillShade="F2"/>
          </w:tcPr>
          <w:p w14:paraId="2534B92D" w14:textId="77777777" w:rsidR="00E426B2" w:rsidRDefault="00E426B2" w:rsidP="005403E9">
            <w:pPr>
              <w:pStyle w:val="Heading3"/>
              <w:spacing w:line="240" w:lineRule="auto"/>
              <w:outlineLvl w:val="2"/>
            </w:pPr>
            <w:r w:rsidRPr="00123CD9">
              <w:rPr>
                <w:caps w:val="0"/>
                <w:spacing w:val="-2"/>
                <w:sz w:val="18"/>
                <w:szCs w:val="20"/>
              </w:rPr>
              <w:t>DESCRIBE CONDITION</w:t>
            </w:r>
          </w:p>
        </w:tc>
        <w:tc>
          <w:tcPr>
            <w:tcW w:w="1553" w:type="dxa"/>
            <w:vMerge w:val="restart"/>
            <w:tcBorders>
              <w:top w:val="single" w:sz="12" w:space="0" w:color="7ACCC8"/>
            </w:tcBorders>
          </w:tcPr>
          <w:p w14:paraId="72B0AE04" w14:textId="7EDA4EA0" w:rsidR="00E426B2" w:rsidRPr="00123CD9" w:rsidRDefault="00123CD9" w:rsidP="005403E9">
            <w:pPr>
              <w:pStyle w:val="Heading3"/>
              <w:spacing w:line="240" w:lineRule="auto"/>
              <w:outlineLvl w:val="2"/>
              <w:rPr>
                <w:caps w:val="0"/>
                <w:spacing w:val="-2"/>
                <w:sz w:val="18"/>
                <w:szCs w:val="20"/>
              </w:rPr>
            </w:pPr>
            <w:r w:rsidRPr="00123CD9">
              <w:rPr>
                <w:caps w:val="0"/>
                <w:spacing w:val="-2"/>
                <w:sz w:val="18"/>
                <w:szCs w:val="20"/>
              </w:rPr>
              <w:t>HOW RISK OF EXPOSURE TO ASBESTOS/</w:t>
            </w:r>
            <w:r w:rsidR="009C0E06">
              <w:rPr>
                <w:caps w:val="0"/>
                <w:spacing w:val="-2"/>
                <w:sz w:val="18"/>
                <w:szCs w:val="20"/>
              </w:rPr>
              <w:br/>
            </w:r>
            <w:r w:rsidRPr="00123CD9">
              <w:rPr>
                <w:caps w:val="0"/>
                <w:spacing w:val="-2"/>
                <w:sz w:val="18"/>
                <w:szCs w:val="20"/>
              </w:rPr>
              <w:t>ACM WILL BE MANAGED</w:t>
            </w:r>
          </w:p>
          <w:p w14:paraId="7F10B1E8" w14:textId="77777777" w:rsidR="00E426B2" w:rsidRPr="00C3360A" w:rsidRDefault="00E426B2" w:rsidP="005403E9">
            <w:pPr>
              <w:spacing w:after="0" w:line="240" w:lineRule="auto"/>
              <w:rPr>
                <w:rStyle w:val="In-lineNormal"/>
              </w:rPr>
            </w:pPr>
            <w:r w:rsidRPr="00123CD9">
              <w:rPr>
                <w:rStyle w:val="In-lineNormal"/>
                <w:i/>
                <w:iCs/>
              </w:rPr>
              <w:t>What control measures will be used (</w:t>
            </w:r>
            <w:r w:rsidR="00714CBD" w:rsidRPr="00123CD9">
              <w:rPr>
                <w:rStyle w:val="In-lineNormal"/>
                <w:i/>
                <w:iCs/>
              </w:rPr>
              <w:t>e.g.</w:t>
            </w:r>
            <w:r w:rsidRPr="00123CD9">
              <w:rPr>
                <w:rStyle w:val="In-lineNormal"/>
                <w:i/>
                <w:iCs/>
              </w:rPr>
              <w:t xml:space="preserve"> removal; encapsulation; sealing; enclosure)?</w:t>
            </w:r>
          </w:p>
        </w:tc>
        <w:tc>
          <w:tcPr>
            <w:tcW w:w="1272" w:type="dxa"/>
            <w:vMerge w:val="restart"/>
            <w:tcBorders>
              <w:top w:val="single" w:sz="12" w:space="0" w:color="7ACCC8"/>
            </w:tcBorders>
            <w:shd w:val="clear" w:color="auto" w:fill="F2F2F2" w:themeFill="background1" w:themeFillShade="F2"/>
          </w:tcPr>
          <w:p w14:paraId="3E860532" w14:textId="77777777" w:rsidR="00E426B2" w:rsidRPr="00123CD9" w:rsidRDefault="00E426B2" w:rsidP="005403E9">
            <w:pPr>
              <w:pStyle w:val="Heading3"/>
              <w:spacing w:line="240" w:lineRule="auto"/>
              <w:outlineLvl w:val="2"/>
              <w:rPr>
                <w:caps w:val="0"/>
                <w:spacing w:val="-2"/>
                <w:sz w:val="18"/>
                <w:szCs w:val="20"/>
              </w:rPr>
            </w:pPr>
            <w:r w:rsidRPr="00123CD9">
              <w:rPr>
                <w:caps w:val="0"/>
                <w:spacing w:val="-2"/>
                <w:sz w:val="18"/>
                <w:szCs w:val="20"/>
              </w:rPr>
              <w:t>REASONS</w:t>
            </w:r>
          </w:p>
          <w:p w14:paraId="36822901" w14:textId="77777777" w:rsidR="00E426B2" w:rsidRPr="00123CD9" w:rsidRDefault="00E426B2" w:rsidP="005403E9">
            <w:pPr>
              <w:spacing w:after="0" w:line="240" w:lineRule="auto"/>
              <w:rPr>
                <w:rStyle w:val="In-lineNormal"/>
                <w:i/>
                <w:iCs/>
              </w:rPr>
            </w:pPr>
            <w:r w:rsidRPr="00123CD9">
              <w:rPr>
                <w:rStyle w:val="In-lineNormal"/>
                <w:i/>
                <w:iCs/>
              </w:rPr>
              <w:t>Explain why each control measure was chosen.</w:t>
            </w:r>
          </w:p>
          <w:p w14:paraId="3A6BDD09" w14:textId="77777777" w:rsidR="00E426B2" w:rsidRPr="00581456" w:rsidRDefault="00E426B2" w:rsidP="005403E9">
            <w:pPr>
              <w:spacing w:after="0" w:line="240" w:lineRule="auto"/>
            </w:pPr>
            <w:r w:rsidRPr="00123CD9">
              <w:rPr>
                <w:rStyle w:val="In-lineNormal"/>
                <w:i/>
                <w:iCs/>
              </w:rPr>
              <w:t xml:space="preserve">If no action </w:t>
            </w:r>
            <w:r w:rsidRPr="00123CD9">
              <w:rPr>
                <w:rStyle w:val="In-lineNormal"/>
                <w:i/>
                <w:iCs/>
              </w:rPr>
              <w:br/>
              <w:t xml:space="preserve">is required, </w:t>
            </w:r>
            <w:r w:rsidRPr="00123CD9">
              <w:rPr>
                <w:rStyle w:val="In-lineNormal"/>
                <w:i/>
                <w:iCs/>
              </w:rPr>
              <w:br/>
              <w:t>explain why.</w:t>
            </w:r>
          </w:p>
        </w:tc>
        <w:tc>
          <w:tcPr>
            <w:tcW w:w="1553" w:type="dxa"/>
            <w:vMerge w:val="restart"/>
            <w:tcBorders>
              <w:top w:val="single" w:sz="12" w:space="0" w:color="7ACCC8"/>
            </w:tcBorders>
          </w:tcPr>
          <w:p w14:paraId="570B7BA8" w14:textId="77777777" w:rsidR="00E426B2" w:rsidRPr="00123CD9" w:rsidRDefault="00E426B2" w:rsidP="005403E9">
            <w:pPr>
              <w:pStyle w:val="Heading3"/>
              <w:spacing w:line="240" w:lineRule="auto"/>
              <w:outlineLvl w:val="2"/>
              <w:rPr>
                <w:caps w:val="0"/>
                <w:spacing w:val="-2"/>
                <w:sz w:val="18"/>
                <w:szCs w:val="20"/>
              </w:rPr>
            </w:pPr>
            <w:r w:rsidRPr="00123CD9">
              <w:rPr>
                <w:caps w:val="0"/>
                <w:spacing w:val="-2"/>
                <w:sz w:val="18"/>
                <w:szCs w:val="20"/>
              </w:rPr>
              <w:t>TIMEFRAME FOR COMPLETION</w:t>
            </w:r>
          </w:p>
          <w:p w14:paraId="6E93D09E" w14:textId="77777777" w:rsidR="00E426B2" w:rsidRPr="00C3360A" w:rsidRDefault="00E426B2" w:rsidP="005403E9">
            <w:pPr>
              <w:spacing w:line="240" w:lineRule="auto"/>
              <w:rPr>
                <w:rStyle w:val="In-lineNormal"/>
              </w:rPr>
            </w:pPr>
            <w:r w:rsidRPr="00123CD9">
              <w:rPr>
                <w:rStyle w:val="In-lineNormal"/>
                <w:i/>
                <w:iCs/>
              </w:rPr>
              <w:t>(DD/MM/YYYY)</w:t>
            </w:r>
          </w:p>
        </w:tc>
        <w:tc>
          <w:tcPr>
            <w:tcW w:w="2143" w:type="dxa"/>
            <w:vMerge w:val="restart"/>
            <w:tcBorders>
              <w:top w:val="single" w:sz="12" w:space="0" w:color="7ACCC8"/>
            </w:tcBorders>
            <w:shd w:val="clear" w:color="auto" w:fill="F2F2F2" w:themeFill="background1" w:themeFillShade="F2"/>
          </w:tcPr>
          <w:p w14:paraId="37B72F84" w14:textId="77777777" w:rsidR="00E426B2" w:rsidRPr="00123CD9" w:rsidRDefault="00123CD9" w:rsidP="005403E9">
            <w:pPr>
              <w:pStyle w:val="Heading3"/>
              <w:spacing w:line="240" w:lineRule="auto"/>
              <w:outlineLvl w:val="2"/>
              <w:rPr>
                <w:caps w:val="0"/>
                <w:spacing w:val="-2"/>
                <w:sz w:val="18"/>
                <w:szCs w:val="20"/>
              </w:rPr>
            </w:pPr>
            <w:r w:rsidRPr="00123CD9">
              <w:rPr>
                <w:caps w:val="0"/>
                <w:spacing w:val="-2"/>
                <w:sz w:val="18"/>
                <w:szCs w:val="20"/>
              </w:rPr>
              <w:t>METHOD OF IDENTIFICATION</w:t>
            </w:r>
          </w:p>
          <w:p w14:paraId="09A6A702" w14:textId="77777777" w:rsidR="00E426B2" w:rsidRPr="00123CD9" w:rsidRDefault="00E426B2" w:rsidP="005403E9">
            <w:pPr>
              <w:spacing w:line="240" w:lineRule="auto"/>
              <w:rPr>
                <w:rStyle w:val="In-lineNormal"/>
                <w:i/>
                <w:iCs/>
              </w:rPr>
            </w:pPr>
            <w:r w:rsidRPr="00123CD9">
              <w:rPr>
                <w:rStyle w:val="In-lineNormal"/>
                <w:i/>
                <w:iCs/>
              </w:rPr>
              <w:t>How was the asbestos/ACM identified?</w:t>
            </w:r>
          </w:p>
          <w:p w14:paraId="5961B936" w14:textId="77777777" w:rsidR="00D0798C" w:rsidRDefault="00D0798C" w:rsidP="005403E9">
            <w:pPr>
              <w:pStyle w:val="ListParagraph"/>
              <w:numPr>
                <w:ilvl w:val="0"/>
                <w:numId w:val="12"/>
              </w:numPr>
              <w:spacing w:line="240" w:lineRule="auto"/>
              <w:ind w:left="126" w:hanging="142"/>
              <w:rPr>
                <w:rStyle w:val="In-lineNormal"/>
                <w:i/>
                <w:iCs/>
              </w:rPr>
            </w:pPr>
            <w:r w:rsidRPr="00D0798C">
              <w:rPr>
                <w:rStyle w:val="In-lineNormal"/>
                <w:i/>
                <w:iCs/>
              </w:rPr>
              <w:t>Asbestos survey (attach a paper copy or an electronic copy to the back of this form)</w:t>
            </w:r>
          </w:p>
          <w:p w14:paraId="150B4362" w14:textId="77777777" w:rsidR="002C2A7C" w:rsidRPr="00123CD9" w:rsidRDefault="002C2A7C" w:rsidP="005403E9">
            <w:pPr>
              <w:pStyle w:val="ListParagraph"/>
              <w:numPr>
                <w:ilvl w:val="0"/>
                <w:numId w:val="12"/>
              </w:numPr>
              <w:spacing w:line="240" w:lineRule="auto"/>
              <w:ind w:left="126" w:hanging="142"/>
              <w:rPr>
                <w:rStyle w:val="In-lineNormal"/>
                <w:i/>
                <w:iCs/>
              </w:rPr>
            </w:pPr>
            <w:r w:rsidRPr="00123CD9">
              <w:rPr>
                <w:rStyle w:val="In-lineNormal"/>
                <w:i/>
                <w:iCs/>
              </w:rPr>
              <w:t>Assumption</w:t>
            </w:r>
          </w:p>
          <w:p w14:paraId="6C24B641" w14:textId="77777777" w:rsidR="00E426B2" w:rsidRPr="00581456" w:rsidRDefault="00E426B2" w:rsidP="005403E9">
            <w:pPr>
              <w:pStyle w:val="ListParagraph"/>
              <w:numPr>
                <w:ilvl w:val="0"/>
                <w:numId w:val="12"/>
              </w:numPr>
              <w:spacing w:line="240" w:lineRule="auto"/>
              <w:ind w:left="126" w:hanging="142"/>
            </w:pPr>
            <w:r w:rsidRPr="00123CD9">
              <w:rPr>
                <w:rStyle w:val="In-lineNormal"/>
                <w:i/>
                <w:iCs/>
              </w:rPr>
              <w:t xml:space="preserve">Other method (explain below, for example: asbestos is indicated </w:t>
            </w:r>
            <w:r w:rsidRPr="00123CD9">
              <w:rPr>
                <w:rStyle w:val="In-lineNormal"/>
                <w:i/>
                <w:iCs/>
              </w:rPr>
              <w:br/>
              <w:t>on building plans).</w:t>
            </w:r>
          </w:p>
        </w:tc>
      </w:tr>
      <w:tr w:rsidR="004C2E20" w14:paraId="42C17F7E" w14:textId="77777777" w:rsidTr="004C2E20">
        <w:trPr>
          <w:trHeight w:val="1106"/>
        </w:trPr>
        <w:tc>
          <w:tcPr>
            <w:tcW w:w="1833" w:type="dxa"/>
            <w:vMerge/>
          </w:tcPr>
          <w:p w14:paraId="1CF0523B" w14:textId="77777777" w:rsidR="00E426B2" w:rsidRPr="00C15511" w:rsidRDefault="00E426B2" w:rsidP="005403E9">
            <w:pPr>
              <w:pStyle w:val="Heading3"/>
              <w:spacing w:line="240" w:lineRule="auto"/>
              <w:outlineLvl w:val="2"/>
            </w:pPr>
          </w:p>
        </w:tc>
        <w:tc>
          <w:tcPr>
            <w:tcW w:w="1552" w:type="dxa"/>
            <w:vMerge/>
            <w:shd w:val="clear" w:color="auto" w:fill="F2F2F2" w:themeFill="background1" w:themeFillShade="F2"/>
          </w:tcPr>
          <w:p w14:paraId="4A8F6385" w14:textId="77777777" w:rsidR="00E426B2" w:rsidRPr="00C15511" w:rsidRDefault="00E426B2" w:rsidP="005403E9">
            <w:pPr>
              <w:pStyle w:val="Heading3"/>
              <w:spacing w:line="240" w:lineRule="auto"/>
              <w:outlineLvl w:val="2"/>
            </w:pPr>
          </w:p>
        </w:tc>
        <w:tc>
          <w:tcPr>
            <w:tcW w:w="1272" w:type="dxa"/>
            <w:vMerge/>
          </w:tcPr>
          <w:p w14:paraId="79E9C718" w14:textId="77777777" w:rsidR="00E426B2" w:rsidRPr="00C15511" w:rsidRDefault="00E426B2" w:rsidP="005403E9">
            <w:pPr>
              <w:pStyle w:val="Heading3"/>
              <w:spacing w:line="240" w:lineRule="auto"/>
              <w:outlineLvl w:val="2"/>
            </w:pPr>
          </w:p>
        </w:tc>
        <w:tc>
          <w:tcPr>
            <w:tcW w:w="1297" w:type="dxa"/>
            <w:vMerge/>
            <w:shd w:val="clear" w:color="auto" w:fill="F2F2F2" w:themeFill="background1" w:themeFillShade="F2"/>
          </w:tcPr>
          <w:p w14:paraId="1887E57F" w14:textId="77777777" w:rsidR="00E426B2" w:rsidRPr="00581456" w:rsidRDefault="00E426B2" w:rsidP="005403E9">
            <w:pPr>
              <w:pStyle w:val="Heading3"/>
              <w:spacing w:line="240" w:lineRule="auto"/>
              <w:outlineLvl w:val="2"/>
            </w:pPr>
          </w:p>
        </w:tc>
        <w:tc>
          <w:tcPr>
            <w:tcW w:w="825" w:type="dxa"/>
            <w:tcBorders>
              <w:right w:val="single" w:sz="8" w:space="0" w:color="878787"/>
            </w:tcBorders>
          </w:tcPr>
          <w:p w14:paraId="307C03B1" w14:textId="77777777" w:rsidR="00E426B2" w:rsidRDefault="00E426B2" w:rsidP="005403E9">
            <w:pPr>
              <w:spacing w:line="240" w:lineRule="auto"/>
              <w:jc w:val="center"/>
            </w:pPr>
            <w:r w:rsidRPr="00581456">
              <w:t>Friable</w:t>
            </w:r>
            <w:r w:rsidR="00C14EC9">
              <w:rPr>
                <w:rStyle w:val="FootnoteReference"/>
              </w:rPr>
              <w:footnoteReference w:id="1"/>
            </w:r>
          </w:p>
        </w:tc>
        <w:tc>
          <w:tcPr>
            <w:tcW w:w="851" w:type="dxa"/>
            <w:tcBorders>
              <w:left w:val="single" w:sz="8" w:space="0" w:color="878787"/>
            </w:tcBorders>
          </w:tcPr>
          <w:p w14:paraId="20A66CE0" w14:textId="77777777" w:rsidR="00E426B2" w:rsidRDefault="00E426B2" w:rsidP="005403E9">
            <w:pPr>
              <w:spacing w:line="240" w:lineRule="auto"/>
              <w:jc w:val="center"/>
            </w:pPr>
            <w:r w:rsidRPr="00581456">
              <w:t>Non-friable</w:t>
            </w:r>
            <w:r w:rsidR="00C14EC9">
              <w:rPr>
                <w:rStyle w:val="FootnoteReference"/>
              </w:rPr>
              <w:footnoteReference w:id="2"/>
            </w:r>
          </w:p>
        </w:tc>
        <w:tc>
          <w:tcPr>
            <w:tcW w:w="1553" w:type="dxa"/>
            <w:vMerge/>
            <w:shd w:val="clear" w:color="auto" w:fill="F2F2F2" w:themeFill="background1" w:themeFillShade="F2"/>
          </w:tcPr>
          <w:p w14:paraId="2BABA378" w14:textId="77777777" w:rsidR="00E426B2" w:rsidRPr="00581456" w:rsidRDefault="00E426B2" w:rsidP="005403E9">
            <w:pPr>
              <w:pStyle w:val="Heading3"/>
              <w:spacing w:line="240" w:lineRule="auto"/>
              <w:outlineLvl w:val="2"/>
            </w:pPr>
          </w:p>
        </w:tc>
        <w:tc>
          <w:tcPr>
            <w:tcW w:w="1553" w:type="dxa"/>
            <w:vMerge/>
          </w:tcPr>
          <w:p w14:paraId="72AB011E" w14:textId="77777777" w:rsidR="00E426B2" w:rsidRPr="00581456" w:rsidRDefault="00E426B2" w:rsidP="005403E9">
            <w:pPr>
              <w:pStyle w:val="Heading3"/>
              <w:spacing w:line="240" w:lineRule="auto"/>
              <w:outlineLvl w:val="2"/>
            </w:pPr>
          </w:p>
        </w:tc>
        <w:tc>
          <w:tcPr>
            <w:tcW w:w="1272" w:type="dxa"/>
            <w:vMerge/>
            <w:shd w:val="clear" w:color="auto" w:fill="F2F2F2" w:themeFill="background1" w:themeFillShade="F2"/>
          </w:tcPr>
          <w:p w14:paraId="2556C387" w14:textId="77777777" w:rsidR="00E426B2" w:rsidRPr="00581456" w:rsidRDefault="00E426B2" w:rsidP="005403E9">
            <w:pPr>
              <w:pStyle w:val="Heading3"/>
              <w:spacing w:line="240" w:lineRule="auto"/>
              <w:outlineLvl w:val="2"/>
            </w:pPr>
          </w:p>
        </w:tc>
        <w:tc>
          <w:tcPr>
            <w:tcW w:w="1553" w:type="dxa"/>
            <w:vMerge/>
          </w:tcPr>
          <w:p w14:paraId="0C97CD9D" w14:textId="77777777" w:rsidR="00E426B2" w:rsidRPr="00581456" w:rsidRDefault="00E426B2" w:rsidP="005403E9">
            <w:pPr>
              <w:pStyle w:val="Heading3"/>
              <w:spacing w:line="240" w:lineRule="auto"/>
              <w:outlineLvl w:val="2"/>
            </w:pPr>
          </w:p>
        </w:tc>
        <w:tc>
          <w:tcPr>
            <w:tcW w:w="2143" w:type="dxa"/>
            <w:vMerge/>
            <w:shd w:val="clear" w:color="auto" w:fill="F2F2F2" w:themeFill="background1" w:themeFillShade="F2"/>
          </w:tcPr>
          <w:p w14:paraId="36B7C306" w14:textId="77777777" w:rsidR="00E426B2" w:rsidRPr="00581456" w:rsidRDefault="00E426B2" w:rsidP="005403E9">
            <w:pPr>
              <w:pStyle w:val="Heading3"/>
              <w:spacing w:line="240" w:lineRule="auto"/>
              <w:outlineLvl w:val="2"/>
            </w:pPr>
          </w:p>
        </w:tc>
      </w:tr>
      <w:tr w:rsidR="004C2E20" w14:paraId="7FD7F949" w14:textId="77777777" w:rsidTr="004C2E20">
        <w:trPr>
          <w:trHeight w:val="147"/>
        </w:trPr>
        <w:tc>
          <w:tcPr>
            <w:tcW w:w="1833" w:type="dxa"/>
            <w:tcBorders>
              <w:bottom w:val="single" w:sz="4" w:space="0" w:color="878787"/>
            </w:tcBorders>
          </w:tcPr>
          <w:p w14:paraId="1444D519" w14:textId="77777777" w:rsidR="00C3360A" w:rsidRPr="004A054F" w:rsidRDefault="00C3360A" w:rsidP="005403E9">
            <w:pPr>
              <w:pStyle w:val="ExampleText"/>
              <w:spacing w:line="240" w:lineRule="auto"/>
            </w:pPr>
            <w:r w:rsidRPr="004A054F">
              <w:t>Plant Room 1</w:t>
            </w:r>
            <w:r w:rsidRPr="004A054F">
              <w:br/>
              <w:t>Ground Floor</w:t>
            </w:r>
            <w:r w:rsidRPr="004A054F">
              <w:br/>
              <w:t>Steel Pipe Factory – main building, 555 Korowai Ave, Rilburne</w:t>
            </w:r>
          </w:p>
        </w:tc>
        <w:tc>
          <w:tcPr>
            <w:tcW w:w="1552" w:type="dxa"/>
            <w:tcBorders>
              <w:bottom w:val="single" w:sz="4" w:space="0" w:color="878787"/>
            </w:tcBorders>
            <w:shd w:val="clear" w:color="auto" w:fill="F2F2F2" w:themeFill="background1" w:themeFillShade="F2"/>
          </w:tcPr>
          <w:p w14:paraId="2FAFEF22" w14:textId="77777777" w:rsidR="00C3360A" w:rsidRDefault="00C3360A" w:rsidP="005403E9">
            <w:pPr>
              <w:pStyle w:val="ExampleText"/>
              <w:spacing w:line="240" w:lineRule="auto"/>
            </w:pPr>
            <w:r w:rsidRPr="004A054F">
              <w:t>Compressed wall sheeting</w:t>
            </w:r>
          </w:p>
        </w:tc>
        <w:tc>
          <w:tcPr>
            <w:tcW w:w="1272" w:type="dxa"/>
            <w:tcBorders>
              <w:bottom w:val="single" w:sz="4" w:space="0" w:color="878787"/>
            </w:tcBorders>
          </w:tcPr>
          <w:p w14:paraId="0B75B708" w14:textId="77777777" w:rsidR="00C3360A" w:rsidRDefault="00C3360A" w:rsidP="005403E9">
            <w:pPr>
              <w:pStyle w:val="ExampleText"/>
              <w:spacing w:line="240" w:lineRule="auto"/>
            </w:pPr>
            <w:r w:rsidRPr="004A054F">
              <w:t>White (chrysotile)</w:t>
            </w:r>
          </w:p>
        </w:tc>
        <w:tc>
          <w:tcPr>
            <w:tcW w:w="1297" w:type="dxa"/>
            <w:tcBorders>
              <w:bottom w:val="single" w:sz="4" w:space="0" w:color="878787"/>
            </w:tcBorders>
            <w:shd w:val="clear" w:color="auto" w:fill="F2F2F2" w:themeFill="background1" w:themeFillShade="F2"/>
          </w:tcPr>
          <w:p w14:paraId="3DFB72EA" w14:textId="77777777" w:rsidR="00C3360A" w:rsidRDefault="00C3360A" w:rsidP="005403E9">
            <w:pPr>
              <w:pStyle w:val="ExampleText"/>
              <w:spacing w:line="240" w:lineRule="auto"/>
            </w:pPr>
            <w:r w:rsidRPr="004A054F">
              <w:t>34 sq meters</w:t>
            </w:r>
          </w:p>
        </w:tc>
        <w:sdt>
          <w:sdtPr>
            <w:id w:val="583881050"/>
            <w14:checkbox>
              <w14:checked w14:val="0"/>
              <w14:checkedState w14:val="00FE" w14:font="Wingdings"/>
              <w14:uncheckedState w14:val="2610" w14:font="MS Gothic"/>
            </w14:checkbox>
          </w:sdtPr>
          <w:sdtEndPr/>
          <w:sdtContent>
            <w:tc>
              <w:tcPr>
                <w:tcW w:w="825" w:type="dxa"/>
                <w:tcBorders>
                  <w:bottom w:val="single" w:sz="4" w:space="0" w:color="878787"/>
                  <w:right w:val="single" w:sz="8" w:space="0" w:color="878787"/>
                </w:tcBorders>
              </w:tcPr>
              <w:p w14:paraId="72746002" w14:textId="77777777" w:rsidR="00C3360A" w:rsidRDefault="00C3360A" w:rsidP="005403E9">
                <w:pPr>
                  <w:pStyle w:val="ExampleText"/>
                  <w:spacing w:line="240" w:lineRule="auto"/>
                  <w:jc w:val="center"/>
                </w:pPr>
                <w:r>
                  <w:rPr>
                    <w:rFonts w:ascii="MS Gothic" w:eastAsia="MS Gothic" w:hAnsi="MS Gothic" w:hint="eastAsia"/>
                  </w:rPr>
                  <w:t>☐</w:t>
                </w:r>
              </w:p>
            </w:tc>
          </w:sdtContent>
        </w:sdt>
        <w:sdt>
          <w:sdtPr>
            <w:id w:val="-637103066"/>
            <w14:checkbox>
              <w14:checked w14:val="1"/>
              <w14:checkedState w14:val="00FE" w14:font="Wingdings"/>
              <w14:uncheckedState w14:val="2610" w14:font="MS Gothic"/>
            </w14:checkbox>
          </w:sdtPr>
          <w:sdtEndPr/>
          <w:sdtContent>
            <w:tc>
              <w:tcPr>
                <w:tcW w:w="851" w:type="dxa"/>
                <w:tcBorders>
                  <w:left w:val="single" w:sz="8" w:space="0" w:color="878787"/>
                  <w:bottom w:val="single" w:sz="4" w:space="0" w:color="878787"/>
                </w:tcBorders>
              </w:tcPr>
              <w:p w14:paraId="7594273B" w14:textId="77777777" w:rsidR="00C3360A" w:rsidRDefault="008449C3" w:rsidP="005403E9">
                <w:pPr>
                  <w:pStyle w:val="ExampleText"/>
                  <w:spacing w:line="240" w:lineRule="auto"/>
                  <w:jc w:val="center"/>
                </w:pPr>
                <w:r>
                  <w:sym w:font="Wingdings" w:char="F0FE"/>
                </w:r>
              </w:p>
            </w:tc>
          </w:sdtContent>
        </w:sdt>
        <w:tc>
          <w:tcPr>
            <w:tcW w:w="1553" w:type="dxa"/>
            <w:tcBorders>
              <w:bottom w:val="single" w:sz="4" w:space="0" w:color="878787"/>
            </w:tcBorders>
            <w:shd w:val="clear" w:color="auto" w:fill="F2F2F2" w:themeFill="background1" w:themeFillShade="F2"/>
          </w:tcPr>
          <w:p w14:paraId="4FB20209" w14:textId="77777777" w:rsidR="00C3360A" w:rsidRDefault="00C3360A" w:rsidP="005403E9">
            <w:pPr>
              <w:pStyle w:val="ExampleText"/>
              <w:spacing w:line="240" w:lineRule="auto"/>
            </w:pPr>
            <w:r w:rsidRPr="004A054F">
              <w:t>Good condition, painted, no damage evident</w:t>
            </w:r>
          </w:p>
        </w:tc>
        <w:tc>
          <w:tcPr>
            <w:tcW w:w="1553" w:type="dxa"/>
            <w:tcBorders>
              <w:bottom w:val="single" w:sz="4" w:space="0" w:color="878787"/>
            </w:tcBorders>
          </w:tcPr>
          <w:p w14:paraId="7B04F9FE" w14:textId="77777777" w:rsidR="00C3360A" w:rsidRDefault="00C3360A" w:rsidP="005403E9">
            <w:pPr>
              <w:pStyle w:val="ExampleText"/>
              <w:spacing w:line="240" w:lineRule="auto"/>
            </w:pPr>
            <w:r w:rsidRPr="004A054F">
              <w:t>No control measure needed as very low risk of exposure</w:t>
            </w:r>
          </w:p>
        </w:tc>
        <w:tc>
          <w:tcPr>
            <w:tcW w:w="1272" w:type="dxa"/>
            <w:tcBorders>
              <w:bottom w:val="single" w:sz="4" w:space="0" w:color="878787"/>
            </w:tcBorders>
            <w:shd w:val="clear" w:color="auto" w:fill="F2F2F2" w:themeFill="background1" w:themeFillShade="F2"/>
          </w:tcPr>
          <w:p w14:paraId="08F7869A" w14:textId="77777777" w:rsidR="00C3360A" w:rsidRDefault="00C3360A" w:rsidP="005403E9">
            <w:pPr>
              <w:pStyle w:val="ExampleText"/>
              <w:spacing w:line="240" w:lineRule="auto"/>
            </w:pPr>
            <w:r w:rsidRPr="004A054F">
              <w:t>No action needed because asbestos is stable and unlikely to be damaged</w:t>
            </w:r>
          </w:p>
        </w:tc>
        <w:tc>
          <w:tcPr>
            <w:tcW w:w="1553" w:type="dxa"/>
            <w:tcBorders>
              <w:bottom w:val="single" w:sz="4" w:space="0" w:color="878787"/>
            </w:tcBorders>
          </w:tcPr>
          <w:p w14:paraId="1AF38934" w14:textId="77777777" w:rsidR="00C3360A" w:rsidRDefault="00C3360A" w:rsidP="005403E9">
            <w:pPr>
              <w:pStyle w:val="ExampleText"/>
              <w:spacing w:line="240" w:lineRule="auto"/>
            </w:pPr>
            <w:r>
              <w:t>10/10/24</w:t>
            </w:r>
            <w:r>
              <w:br/>
              <w:t>Review due five years after plan developed</w:t>
            </w:r>
          </w:p>
        </w:tc>
        <w:tc>
          <w:tcPr>
            <w:tcW w:w="2143" w:type="dxa"/>
            <w:tcBorders>
              <w:bottom w:val="single" w:sz="4" w:space="0" w:color="878787"/>
            </w:tcBorders>
            <w:shd w:val="clear" w:color="auto" w:fill="F2F2F2" w:themeFill="background1" w:themeFillShade="F2"/>
          </w:tcPr>
          <w:p w14:paraId="0BE35FC5" w14:textId="77777777" w:rsidR="00C3360A" w:rsidRDefault="00551D52" w:rsidP="005403E9">
            <w:pPr>
              <w:pStyle w:val="ExampleText"/>
              <w:spacing w:line="240" w:lineRule="auto"/>
            </w:pPr>
            <w:sdt>
              <w:sdtPr>
                <w:id w:val="-1297753366"/>
                <w14:checkbox>
                  <w14:checked w14:val="0"/>
                  <w14:checkedState w14:val="00FE" w14:font="Wingdings"/>
                  <w14:uncheckedState w14:val="2610" w14:font="MS Gothic"/>
                </w14:checkbox>
              </w:sdtPr>
              <w:sdtEndPr/>
              <w:sdtContent>
                <w:r w:rsidR="00C3360A">
                  <w:rPr>
                    <w:rFonts w:ascii="MS Gothic" w:eastAsia="MS Gothic" w:hAnsi="MS Gothic" w:hint="eastAsia"/>
                  </w:rPr>
                  <w:t>☐</w:t>
                </w:r>
              </w:sdtContent>
            </w:sdt>
            <w:r w:rsidR="00C3360A">
              <w:t xml:space="preserve"> Assumption</w:t>
            </w:r>
          </w:p>
          <w:p w14:paraId="2CDDADCF" w14:textId="77777777" w:rsidR="00C3360A" w:rsidRDefault="00551D52" w:rsidP="005403E9">
            <w:pPr>
              <w:pStyle w:val="ExampleText"/>
              <w:spacing w:line="240" w:lineRule="auto"/>
              <w:ind w:left="210" w:hanging="210"/>
            </w:pPr>
            <w:sdt>
              <w:sdtPr>
                <w:id w:val="-1303616937"/>
                <w14:checkbox>
                  <w14:checked w14:val="0"/>
                  <w14:checkedState w14:val="00FE" w14:font="Wingdings"/>
                  <w14:uncheckedState w14:val="2610" w14:font="MS Gothic"/>
                </w14:checkbox>
              </w:sdtPr>
              <w:sdtEndPr/>
              <w:sdtContent>
                <w:r w:rsidR="00C3360A">
                  <w:rPr>
                    <w:rFonts w:ascii="MS Gothic" w:eastAsia="MS Gothic" w:hAnsi="MS Gothic" w:hint="eastAsia"/>
                  </w:rPr>
                  <w:t>☐</w:t>
                </w:r>
              </w:sdtContent>
            </w:sdt>
            <w:r w:rsidR="00C3360A">
              <w:t xml:space="preserve"> Asbestos survey</w:t>
            </w:r>
            <w:r w:rsidR="00D0798C">
              <w:br/>
            </w:r>
            <w:r w:rsidR="00D0798C" w:rsidRPr="00D0798C">
              <w:t>(attach copy to back of form)</w:t>
            </w:r>
          </w:p>
          <w:p w14:paraId="4F619C3D" w14:textId="77777777" w:rsidR="00C3360A" w:rsidRDefault="00551D52" w:rsidP="005403E9">
            <w:pPr>
              <w:pStyle w:val="ExampleText"/>
              <w:spacing w:line="240" w:lineRule="auto"/>
            </w:pPr>
            <w:sdt>
              <w:sdtPr>
                <w:id w:val="179250325"/>
                <w14:checkbox>
                  <w14:checked w14:val="1"/>
                  <w14:checkedState w14:val="00FE" w14:font="Wingdings"/>
                  <w14:uncheckedState w14:val="2610" w14:font="MS Gothic"/>
                </w14:checkbox>
              </w:sdtPr>
              <w:sdtEndPr/>
              <w:sdtContent>
                <w:r w:rsidR="00C3360A">
                  <w:sym w:font="Wingdings" w:char="F0FE"/>
                </w:r>
              </w:sdtContent>
            </w:sdt>
            <w:r w:rsidR="00C3360A">
              <w:t xml:space="preserve"> Other method</w:t>
            </w:r>
          </w:p>
          <w:sdt>
            <w:sdtPr>
              <w:id w:val="-935129225"/>
              <w:placeholder>
                <w:docPart w:val="95A1285E17C84E7693D79192B7A708C9"/>
              </w:placeholder>
              <w:text/>
            </w:sdtPr>
            <w:sdtEndPr/>
            <w:sdtContent>
              <w:p w14:paraId="6EB3B948" w14:textId="77777777" w:rsidR="00C3360A" w:rsidRDefault="00C3360A" w:rsidP="005403E9">
                <w:pPr>
                  <w:pStyle w:val="ExampleText"/>
                  <w:spacing w:line="240" w:lineRule="auto"/>
                </w:pPr>
                <w:r>
                  <w:t>Indicated on building plan</w:t>
                </w:r>
              </w:p>
            </w:sdtContent>
          </w:sdt>
        </w:tc>
      </w:tr>
      <w:tr w:rsidR="004C2E20" w14:paraId="1549956C" w14:textId="77777777" w:rsidTr="004C2E20">
        <w:trPr>
          <w:trHeight w:val="199"/>
        </w:trPr>
        <w:tc>
          <w:tcPr>
            <w:tcW w:w="1833" w:type="dxa"/>
            <w:tcBorders>
              <w:bottom w:val="single" w:sz="12" w:space="0" w:color="7ACCC8"/>
            </w:tcBorders>
          </w:tcPr>
          <w:p w14:paraId="1B8368B9" w14:textId="77777777" w:rsidR="00C3360A" w:rsidRDefault="00C3360A" w:rsidP="005403E9">
            <w:pPr>
              <w:pStyle w:val="ExampleText"/>
              <w:spacing w:line="240" w:lineRule="auto"/>
            </w:pPr>
            <w:r>
              <w:t>Level 2 Copier Room</w:t>
            </w:r>
            <w:r>
              <w:br/>
              <w:t>Inkmo Print</w:t>
            </w:r>
            <w:r>
              <w:br/>
              <w:t>210 Snoote Street Wellington</w:t>
            </w:r>
          </w:p>
        </w:tc>
        <w:tc>
          <w:tcPr>
            <w:tcW w:w="1552" w:type="dxa"/>
            <w:tcBorders>
              <w:bottom w:val="single" w:sz="12" w:space="0" w:color="7ACCC8"/>
            </w:tcBorders>
            <w:shd w:val="clear" w:color="auto" w:fill="F2F2F2" w:themeFill="background1" w:themeFillShade="F2"/>
          </w:tcPr>
          <w:p w14:paraId="1B5536C9" w14:textId="77777777" w:rsidR="00C3360A" w:rsidRDefault="00C3360A" w:rsidP="005403E9">
            <w:pPr>
              <w:pStyle w:val="ExampleText"/>
              <w:spacing w:line="240" w:lineRule="auto"/>
            </w:pPr>
            <w:r w:rsidRPr="004A054F">
              <w:t xml:space="preserve">Behind wall with </w:t>
            </w:r>
            <w:r>
              <w:br/>
            </w:r>
            <w:r w:rsidRPr="004A054F">
              <w:t>tall windows</w:t>
            </w:r>
          </w:p>
        </w:tc>
        <w:tc>
          <w:tcPr>
            <w:tcW w:w="1272" w:type="dxa"/>
            <w:tcBorders>
              <w:bottom w:val="single" w:sz="12" w:space="0" w:color="7ACCC8"/>
            </w:tcBorders>
          </w:tcPr>
          <w:p w14:paraId="2F236BA0" w14:textId="77777777" w:rsidR="00C3360A" w:rsidRDefault="00C3360A" w:rsidP="005403E9">
            <w:pPr>
              <w:pStyle w:val="ExampleText"/>
              <w:spacing w:line="240" w:lineRule="auto"/>
            </w:pPr>
            <w:r w:rsidRPr="004A054F">
              <w:t>Type unknown – assumed</w:t>
            </w:r>
          </w:p>
        </w:tc>
        <w:tc>
          <w:tcPr>
            <w:tcW w:w="1297" w:type="dxa"/>
            <w:tcBorders>
              <w:bottom w:val="single" w:sz="12" w:space="0" w:color="7ACCC8"/>
            </w:tcBorders>
            <w:shd w:val="clear" w:color="auto" w:fill="F2F2F2" w:themeFill="background1" w:themeFillShade="F2"/>
          </w:tcPr>
          <w:p w14:paraId="7CE4B236" w14:textId="77777777" w:rsidR="00C3360A" w:rsidRDefault="00C3360A" w:rsidP="005403E9">
            <w:pPr>
              <w:pStyle w:val="ExampleText"/>
              <w:spacing w:line="240" w:lineRule="auto"/>
            </w:pPr>
            <w:r w:rsidRPr="00C14EC9">
              <w:t>20 sq meters</w:t>
            </w:r>
          </w:p>
        </w:tc>
        <w:sdt>
          <w:sdtPr>
            <w:id w:val="227343336"/>
            <w14:checkbox>
              <w14:checked w14:val="0"/>
              <w14:checkedState w14:val="00FE" w14:font="Wingdings"/>
              <w14:uncheckedState w14:val="2610" w14:font="MS Gothic"/>
            </w14:checkbox>
          </w:sdtPr>
          <w:sdtEndPr/>
          <w:sdtContent>
            <w:tc>
              <w:tcPr>
                <w:tcW w:w="825" w:type="dxa"/>
                <w:tcBorders>
                  <w:bottom w:val="single" w:sz="12" w:space="0" w:color="7ACCC8"/>
                  <w:right w:val="single" w:sz="8" w:space="0" w:color="878787"/>
                </w:tcBorders>
              </w:tcPr>
              <w:p w14:paraId="6C95C0B1" w14:textId="77777777" w:rsidR="00C3360A" w:rsidRDefault="00C3360A" w:rsidP="005403E9">
                <w:pPr>
                  <w:pStyle w:val="ExampleText"/>
                  <w:spacing w:line="240" w:lineRule="auto"/>
                  <w:jc w:val="center"/>
                </w:pPr>
                <w:r w:rsidRPr="00EA0B82">
                  <w:rPr>
                    <w:rFonts w:ascii="MS Gothic" w:eastAsia="MS Gothic" w:hAnsi="MS Gothic" w:hint="eastAsia"/>
                  </w:rPr>
                  <w:t>☐</w:t>
                </w:r>
              </w:p>
            </w:tc>
          </w:sdtContent>
        </w:sdt>
        <w:sdt>
          <w:sdtPr>
            <w:id w:val="618341410"/>
            <w14:checkbox>
              <w14:checked w14:val="1"/>
              <w14:checkedState w14:val="00FE" w14:font="Wingdings"/>
              <w14:uncheckedState w14:val="2610" w14:font="MS Gothic"/>
            </w14:checkbox>
          </w:sdtPr>
          <w:sdtEndPr/>
          <w:sdtContent>
            <w:tc>
              <w:tcPr>
                <w:tcW w:w="851" w:type="dxa"/>
                <w:tcBorders>
                  <w:left w:val="single" w:sz="8" w:space="0" w:color="878787"/>
                  <w:bottom w:val="single" w:sz="12" w:space="0" w:color="7ACCC8"/>
                </w:tcBorders>
              </w:tcPr>
              <w:p w14:paraId="480E48E7" w14:textId="77777777" w:rsidR="00C3360A" w:rsidRDefault="008449C3" w:rsidP="005403E9">
                <w:pPr>
                  <w:pStyle w:val="ExampleText"/>
                  <w:spacing w:line="240" w:lineRule="auto"/>
                  <w:jc w:val="center"/>
                </w:pPr>
                <w:r>
                  <w:sym w:font="Wingdings" w:char="F0FE"/>
                </w:r>
              </w:p>
            </w:tc>
          </w:sdtContent>
        </w:sdt>
        <w:tc>
          <w:tcPr>
            <w:tcW w:w="1553" w:type="dxa"/>
            <w:tcBorders>
              <w:bottom w:val="single" w:sz="12" w:space="0" w:color="7ACCC8"/>
            </w:tcBorders>
            <w:shd w:val="clear" w:color="auto" w:fill="F2F2F2" w:themeFill="background1" w:themeFillShade="F2"/>
          </w:tcPr>
          <w:p w14:paraId="670F9078" w14:textId="77777777" w:rsidR="00C3360A" w:rsidRDefault="00C3360A" w:rsidP="005403E9">
            <w:pPr>
              <w:pStyle w:val="ExampleText"/>
              <w:spacing w:line="240" w:lineRule="auto"/>
            </w:pPr>
            <w:r w:rsidRPr="00C14EC9">
              <w:t>Unknown</w:t>
            </w:r>
          </w:p>
        </w:tc>
        <w:tc>
          <w:tcPr>
            <w:tcW w:w="1553" w:type="dxa"/>
            <w:tcBorders>
              <w:bottom w:val="single" w:sz="12" w:space="0" w:color="7ACCC8"/>
            </w:tcBorders>
          </w:tcPr>
          <w:p w14:paraId="5B264188" w14:textId="77777777" w:rsidR="00C3360A" w:rsidRDefault="00C3360A" w:rsidP="005403E9">
            <w:pPr>
              <w:pStyle w:val="ExampleText"/>
              <w:spacing w:line="240" w:lineRule="auto"/>
            </w:pPr>
            <w:r w:rsidRPr="00C14EC9">
              <w:t>No control measure needed as very low risk of exposure</w:t>
            </w:r>
          </w:p>
        </w:tc>
        <w:tc>
          <w:tcPr>
            <w:tcW w:w="1272" w:type="dxa"/>
            <w:tcBorders>
              <w:bottom w:val="single" w:sz="12" w:space="0" w:color="7ACCC8"/>
            </w:tcBorders>
            <w:shd w:val="clear" w:color="auto" w:fill="F2F2F2" w:themeFill="background1" w:themeFillShade="F2"/>
          </w:tcPr>
          <w:p w14:paraId="65ACD47F" w14:textId="77777777" w:rsidR="00C3360A" w:rsidRDefault="00C3360A" w:rsidP="005403E9">
            <w:pPr>
              <w:pStyle w:val="ExampleText"/>
              <w:spacing w:line="240" w:lineRule="auto"/>
            </w:pPr>
            <w:r w:rsidRPr="00C14EC9">
              <w:t>No action needed because asbestos is stable and unlikely to be damaged</w:t>
            </w:r>
          </w:p>
        </w:tc>
        <w:tc>
          <w:tcPr>
            <w:tcW w:w="1553" w:type="dxa"/>
            <w:tcBorders>
              <w:bottom w:val="single" w:sz="12" w:space="0" w:color="7ACCC8"/>
            </w:tcBorders>
          </w:tcPr>
          <w:p w14:paraId="32610107" w14:textId="77777777" w:rsidR="00C3360A" w:rsidRDefault="00C3360A" w:rsidP="005403E9">
            <w:pPr>
              <w:pStyle w:val="ExampleText"/>
              <w:spacing w:line="240" w:lineRule="auto"/>
            </w:pPr>
            <w:r>
              <w:t>10/10/24</w:t>
            </w:r>
          </w:p>
          <w:p w14:paraId="4E712ACE" w14:textId="77777777" w:rsidR="00C3360A" w:rsidRDefault="00C3360A" w:rsidP="005403E9">
            <w:pPr>
              <w:pStyle w:val="ExampleText"/>
              <w:spacing w:line="240" w:lineRule="auto"/>
            </w:pPr>
            <w:r>
              <w:t>Review due five y</w:t>
            </w:r>
            <w:r w:rsidR="00EC530B">
              <w:t>e</w:t>
            </w:r>
            <w:r>
              <w:t>ars after plan developed</w:t>
            </w:r>
          </w:p>
        </w:tc>
        <w:tc>
          <w:tcPr>
            <w:tcW w:w="2143" w:type="dxa"/>
            <w:tcBorders>
              <w:bottom w:val="single" w:sz="12" w:space="0" w:color="7ACCC8"/>
            </w:tcBorders>
            <w:shd w:val="clear" w:color="auto" w:fill="F2F2F2" w:themeFill="background1" w:themeFillShade="F2"/>
          </w:tcPr>
          <w:p w14:paraId="668402B1" w14:textId="77777777" w:rsidR="00C3360A" w:rsidRDefault="00551D52" w:rsidP="005403E9">
            <w:pPr>
              <w:pStyle w:val="ExampleText"/>
              <w:spacing w:line="240" w:lineRule="auto"/>
            </w:pPr>
            <w:sdt>
              <w:sdtPr>
                <w:id w:val="769741864"/>
                <w14:checkbox>
                  <w14:checked w14:val="1"/>
                  <w14:checkedState w14:val="00FE" w14:font="Wingdings"/>
                  <w14:uncheckedState w14:val="2610" w14:font="MS Gothic"/>
                </w14:checkbox>
              </w:sdtPr>
              <w:sdtEndPr/>
              <w:sdtContent>
                <w:r w:rsidR="00C3360A">
                  <w:sym w:font="Wingdings" w:char="F0FE"/>
                </w:r>
              </w:sdtContent>
            </w:sdt>
            <w:r w:rsidR="00C3360A">
              <w:t xml:space="preserve"> Assumption</w:t>
            </w:r>
          </w:p>
          <w:p w14:paraId="716822AE" w14:textId="77777777" w:rsidR="00D0798C" w:rsidRDefault="00551D52" w:rsidP="005403E9">
            <w:pPr>
              <w:pStyle w:val="ExampleText"/>
              <w:spacing w:line="240" w:lineRule="auto"/>
              <w:ind w:left="210" w:hanging="210"/>
            </w:pPr>
            <w:sdt>
              <w:sdtPr>
                <w:id w:val="-1818871773"/>
                <w14:checkbox>
                  <w14:checked w14:val="0"/>
                  <w14:checkedState w14:val="00FE" w14:font="Wingdings"/>
                  <w14:uncheckedState w14:val="2610" w14:font="MS Gothic"/>
                </w14:checkbox>
              </w:sdtPr>
              <w:sdtEndPr/>
              <w:sdtContent>
                <w:r w:rsidR="00D0798C">
                  <w:rPr>
                    <w:rFonts w:ascii="MS Gothic" w:eastAsia="MS Gothic" w:hAnsi="MS Gothic" w:hint="eastAsia"/>
                  </w:rPr>
                  <w:t>☐</w:t>
                </w:r>
              </w:sdtContent>
            </w:sdt>
            <w:r w:rsidR="00D0798C">
              <w:t xml:space="preserve"> Asbestos survey</w:t>
            </w:r>
            <w:r w:rsidR="00D0798C">
              <w:br/>
            </w:r>
            <w:r w:rsidR="00D0798C" w:rsidRPr="00D0798C">
              <w:t>(attach copy to back of form)</w:t>
            </w:r>
          </w:p>
          <w:p w14:paraId="43075A02" w14:textId="77777777" w:rsidR="00C3360A" w:rsidRDefault="00551D52" w:rsidP="005403E9">
            <w:pPr>
              <w:pStyle w:val="ExampleText"/>
              <w:spacing w:line="240" w:lineRule="auto"/>
            </w:pPr>
            <w:sdt>
              <w:sdtPr>
                <w:id w:val="558678104"/>
                <w14:checkbox>
                  <w14:checked w14:val="0"/>
                  <w14:checkedState w14:val="00FE" w14:font="Wingdings"/>
                  <w14:uncheckedState w14:val="2610" w14:font="MS Gothic"/>
                </w14:checkbox>
              </w:sdtPr>
              <w:sdtEndPr/>
              <w:sdtContent>
                <w:r w:rsidR="00C3360A">
                  <w:rPr>
                    <w:rFonts w:ascii="MS Gothic" w:eastAsia="MS Gothic" w:hAnsi="MS Gothic" w:hint="eastAsia"/>
                  </w:rPr>
                  <w:t>☐</w:t>
                </w:r>
              </w:sdtContent>
            </w:sdt>
            <w:r w:rsidR="00C3360A">
              <w:t xml:space="preserve"> Other method</w:t>
            </w:r>
          </w:p>
          <w:sdt>
            <w:sdtPr>
              <w:id w:val="1491129312"/>
              <w:placeholder>
                <w:docPart w:val="875C43443FB24101A415170BB6D71418"/>
              </w:placeholder>
              <w:showingPlcHdr/>
              <w:text/>
            </w:sdtPr>
            <w:sdtEndPr/>
            <w:sdtContent>
              <w:p w14:paraId="0C14CEAE" w14:textId="77777777" w:rsidR="00C3360A" w:rsidRDefault="00C3360A" w:rsidP="005403E9">
                <w:pPr>
                  <w:pStyle w:val="ExampleText"/>
                  <w:spacing w:line="240" w:lineRule="auto"/>
                </w:pPr>
                <w:r>
                  <w:rPr>
                    <w:rStyle w:val="PlaceholderText"/>
                  </w:rPr>
                  <w:t>If other is selected, please type here</w:t>
                </w:r>
              </w:p>
            </w:sdtContent>
          </w:sdt>
        </w:tc>
      </w:tr>
    </w:tbl>
    <w:p w14:paraId="42F60A27" w14:textId="77777777" w:rsidR="005403E9" w:rsidRDefault="005403E9"/>
    <w:p w14:paraId="73F063AA" w14:textId="77777777" w:rsidR="005403E9" w:rsidRDefault="005403E9">
      <w:pPr>
        <w:spacing w:after="160" w:line="259" w:lineRule="auto"/>
      </w:pPr>
      <w:r>
        <w:br w:type="page"/>
      </w:r>
    </w:p>
    <w:tbl>
      <w:tblPr>
        <w:tblStyle w:val="LargeTable"/>
        <w:tblW w:w="5000" w:type="pct"/>
        <w:tblLayout w:type="fixed"/>
        <w:tblCellMar>
          <w:right w:w="57" w:type="dxa"/>
        </w:tblCellMar>
        <w:tblLook w:val="04A0" w:firstRow="1" w:lastRow="0" w:firstColumn="1" w:lastColumn="0" w:noHBand="0" w:noVBand="1"/>
      </w:tblPr>
      <w:tblGrid>
        <w:gridCol w:w="1833"/>
        <w:gridCol w:w="1552"/>
        <w:gridCol w:w="1272"/>
        <w:gridCol w:w="1297"/>
        <w:gridCol w:w="825"/>
        <w:gridCol w:w="851"/>
        <w:gridCol w:w="1553"/>
        <w:gridCol w:w="1553"/>
        <w:gridCol w:w="1272"/>
        <w:gridCol w:w="1553"/>
        <w:gridCol w:w="2143"/>
      </w:tblGrid>
      <w:tr w:rsidR="004C2E20" w14:paraId="6DAF6FE1" w14:textId="77777777" w:rsidTr="004C2E20">
        <w:trPr>
          <w:trHeight w:val="876"/>
        </w:trPr>
        <w:tc>
          <w:tcPr>
            <w:tcW w:w="1833" w:type="dxa"/>
            <w:tcBorders>
              <w:top w:val="single" w:sz="12" w:space="0" w:color="7ACCC8"/>
            </w:tcBorders>
          </w:tcPr>
          <w:p w14:paraId="682C675E" w14:textId="77777777" w:rsidR="002609A2" w:rsidRPr="002609A2" w:rsidRDefault="002609A2" w:rsidP="005403E9">
            <w:pPr>
              <w:pStyle w:val="Heading5"/>
              <w:spacing w:line="240" w:lineRule="auto"/>
              <w:outlineLvl w:val="4"/>
              <w:rPr>
                <w:rStyle w:val="In-lineNormal"/>
                <w:sz w:val="18"/>
                <w:szCs w:val="20"/>
              </w:rPr>
            </w:pPr>
            <w:r w:rsidRPr="00123CD9">
              <w:rPr>
                <w:sz w:val="18"/>
                <w:szCs w:val="20"/>
              </w:rPr>
              <w:lastRenderedPageBreak/>
              <w:t>BUILDING OR STRUCTURE CONTAINING ASBESTOS/ACM</w:t>
            </w:r>
          </w:p>
        </w:tc>
        <w:tc>
          <w:tcPr>
            <w:tcW w:w="1552" w:type="dxa"/>
            <w:tcBorders>
              <w:top w:val="single" w:sz="12" w:space="0" w:color="7ACCC8"/>
            </w:tcBorders>
            <w:shd w:val="clear" w:color="auto" w:fill="F2F2F2" w:themeFill="background1" w:themeFillShade="F2"/>
          </w:tcPr>
          <w:p w14:paraId="0A866FAC" w14:textId="4D8AE139" w:rsidR="002609A2" w:rsidRDefault="002609A2" w:rsidP="005403E9">
            <w:pPr>
              <w:pStyle w:val="Heading5"/>
              <w:spacing w:line="240" w:lineRule="auto"/>
              <w:outlineLvl w:val="4"/>
            </w:pPr>
            <w:r w:rsidRPr="00123CD9">
              <w:rPr>
                <w:sz w:val="18"/>
                <w:szCs w:val="20"/>
              </w:rPr>
              <w:t xml:space="preserve">PRODUCT/ ITEM CONTAINING ASBESTOS/ </w:t>
            </w:r>
            <w:r w:rsidRPr="00123CD9">
              <w:rPr>
                <w:sz w:val="18"/>
                <w:szCs w:val="20"/>
              </w:rPr>
              <w:br/>
              <w:t>ACM</w:t>
            </w:r>
          </w:p>
        </w:tc>
        <w:tc>
          <w:tcPr>
            <w:tcW w:w="1272" w:type="dxa"/>
            <w:tcBorders>
              <w:top w:val="single" w:sz="12" w:space="0" w:color="7ACCC8"/>
            </w:tcBorders>
          </w:tcPr>
          <w:p w14:paraId="6276C9E3" w14:textId="77777777" w:rsidR="002609A2" w:rsidRDefault="002609A2" w:rsidP="005403E9">
            <w:pPr>
              <w:pStyle w:val="Heading5"/>
              <w:spacing w:line="240" w:lineRule="auto"/>
              <w:outlineLvl w:val="4"/>
            </w:pPr>
            <w:r w:rsidRPr="00123CD9">
              <w:rPr>
                <w:sz w:val="18"/>
                <w:szCs w:val="20"/>
              </w:rPr>
              <w:t>TYPE OF ASBESTOS / ACM</w:t>
            </w:r>
          </w:p>
        </w:tc>
        <w:tc>
          <w:tcPr>
            <w:tcW w:w="1297" w:type="dxa"/>
            <w:tcBorders>
              <w:top w:val="single" w:sz="12" w:space="0" w:color="7ACCC8"/>
            </w:tcBorders>
            <w:shd w:val="clear" w:color="auto" w:fill="F2F2F2" w:themeFill="background1" w:themeFillShade="F2"/>
          </w:tcPr>
          <w:p w14:paraId="022BF058" w14:textId="77777777" w:rsidR="002609A2" w:rsidRPr="00123CD9" w:rsidRDefault="002609A2" w:rsidP="005403E9">
            <w:pPr>
              <w:pStyle w:val="Heading5"/>
              <w:spacing w:line="240" w:lineRule="auto"/>
              <w:outlineLvl w:val="4"/>
              <w:rPr>
                <w:sz w:val="18"/>
                <w:szCs w:val="20"/>
              </w:rPr>
            </w:pPr>
            <w:r w:rsidRPr="00123CD9">
              <w:rPr>
                <w:sz w:val="18"/>
                <w:szCs w:val="20"/>
              </w:rPr>
              <w:t xml:space="preserve">ESTIMATED VOLUME </w:t>
            </w:r>
            <w:r>
              <w:rPr>
                <w:sz w:val="18"/>
                <w:szCs w:val="20"/>
              </w:rPr>
              <w:br/>
            </w:r>
            <w:r w:rsidRPr="00123CD9">
              <w:rPr>
                <w:sz w:val="18"/>
                <w:szCs w:val="20"/>
              </w:rPr>
              <w:t>OR AREA</w:t>
            </w:r>
          </w:p>
        </w:tc>
        <w:tc>
          <w:tcPr>
            <w:tcW w:w="1676" w:type="dxa"/>
            <w:gridSpan w:val="2"/>
            <w:tcBorders>
              <w:top w:val="single" w:sz="12" w:space="0" w:color="7ACCC8"/>
            </w:tcBorders>
          </w:tcPr>
          <w:p w14:paraId="6AB02281" w14:textId="77777777" w:rsidR="002609A2" w:rsidRDefault="002609A2" w:rsidP="005403E9">
            <w:pPr>
              <w:pStyle w:val="Heading5"/>
              <w:spacing w:line="240" w:lineRule="auto"/>
              <w:outlineLvl w:val="4"/>
            </w:pPr>
            <w:r w:rsidRPr="00123CD9">
              <w:rPr>
                <w:sz w:val="18"/>
                <w:szCs w:val="20"/>
              </w:rPr>
              <w:t xml:space="preserve">FRIABLE OR </w:t>
            </w:r>
            <w:r w:rsidRPr="00123CD9">
              <w:rPr>
                <w:sz w:val="18"/>
                <w:szCs w:val="20"/>
              </w:rPr>
              <w:br/>
              <w:t>NON-FRIABLE?</w:t>
            </w:r>
          </w:p>
        </w:tc>
        <w:tc>
          <w:tcPr>
            <w:tcW w:w="1553" w:type="dxa"/>
            <w:tcBorders>
              <w:top w:val="single" w:sz="12" w:space="0" w:color="7ACCC8"/>
            </w:tcBorders>
            <w:shd w:val="clear" w:color="auto" w:fill="F2F2F2" w:themeFill="background1" w:themeFillShade="F2"/>
          </w:tcPr>
          <w:p w14:paraId="02289419" w14:textId="77777777" w:rsidR="002609A2" w:rsidRDefault="002609A2" w:rsidP="005403E9">
            <w:pPr>
              <w:pStyle w:val="Heading3"/>
              <w:spacing w:line="240" w:lineRule="auto"/>
              <w:outlineLvl w:val="2"/>
            </w:pPr>
            <w:r w:rsidRPr="00123CD9">
              <w:rPr>
                <w:caps w:val="0"/>
                <w:spacing w:val="-2"/>
                <w:sz w:val="18"/>
                <w:szCs w:val="20"/>
              </w:rPr>
              <w:t>DESCRIBE CONDITION</w:t>
            </w:r>
          </w:p>
        </w:tc>
        <w:tc>
          <w:tcPr>
            <w:tcW w:w="1553" w:type="dxa"/>
            <w:tcBorders>
              <w:top w:val="single" w:sz="12" w:space="0" w:color="7ACCC8"/>
            </w:tcBorders>
          </w:tcPr>
          <w:p w14:paraId="69C63668" w14:textId="0A67A221" w:rsidR="002609A2" w:rsidRPr="002609A2" w:rsidRDefault="002609A2" w:rsidP="005403E9">
            <w:pPr>
              <w:pStyle w:val="Heading3"/>
              <w:spacing w:line="240" w:lineRule="auto"/>
              <w:outlineLvl w:val="2"/>
              <w:rPr>
                <w:rStyle w:val="In-lineNormal"/>
                <w:caps w:val="0"/>
                <w:sz w:val="18"/>
                <w:szCs w:val="20"/>
              </w:rPr>
            </w:pPr>
            <w:r w:rsidRPr="00123CD9">
              <w:rPr>
                <w:caps w:val="0"/>
                <w:spacing w:val="-2"/>
                <w:sz w:val="18"/>
                <w:szCs w:val="20"/>
              </w:rPr>
              <w:t>HOW RISK OF EXPOSURE TO ASBESTOS/ ACM WILL BE MANAGED</w:t>
            </w:r>
          </w:p>
        </w:tc>
        <w:tc>
          <w:tcPr>
            <w:tcW w:w="1272" w:type="dxa"/>
            <w:tcBorders>
              <w:top w:val="single" w:sz="12" w:space="0" w:color="7ACCC8"/>
            </w:tcBorders>
            <w:shd w:val="clear" w:color="auto" w:fill="F2F2F2" w:themeFill="background1" w:themeFillShade="F2"/>
          </w:tcPr>
          <w:p w14:paraId="74221DE1" w14:textId="77777777" w:rsidR="002609A2" w:rsidRPr="002609A2" w:rsidRDefault="002609A2" w:rsidP="005403E9">
            <w:pPr>
              <w:pStyle w:val="Heading3"/>
              <w:spacing w:line="240" w:lineRule="auto"/>
              <w:outlineLvl w:val="2"/>
              <w:rPr>
                <w:caps w:val="0"/>
                <w:spacing w:val="-2"/>
                <w:sz w:val="18"/>
                <w:szCs w:val="20"/>
              </w:rPr>
            </w:pPr>
            <w:r w:rsidRPr="00123CD9">
              <w:rPr>
                <w:caps w:val="0"/>
                <w:spacing w:val="-2"/>
                <w:sz w:val="18"/>
                <w:szCs w:val="20"/>
              </w:rPr>
              <w:t>REASONS</w:t>
            </w:r>
          </w:p>
        </w:tc>
        <w:tc>
          <w:tcPr>
            <w:tcW w:w="1553" w:type="dxa"/>
            <w:tcBorders>
              <w:top w:val="single" w:sz="12" w:space="0" w:color="7ACCC8"/>
            </w:tcBorders>
          </w:tcPr>
          <w:p w14:paraId="5BE1395F" w14:textId="77777777" w:rsidR="002609A2" w:rsidRPr="002609A2" w:rsidRDefault="002609A2" w:rsidP="005403E9">
            <w:pPr>
              <w:pStyle w:val="Heading3"/>
              <w:spacing w:line="240" w:lineRule="auto"/>
              <w:outlineLvl w:val="2"/>
              <w:rPr>
                <w:rStyle w:val="In-lineNormal"/>
                <w:caps w:val="0"/>
                <w:sz w:val="18"/>
                <w:szCs w:val="20"/>
              </w:rPr>
            </w:pPr>
            <w:r w:rsidRPr="00123CD9">
              <w:rPr>
                <w:caps w:val="0"/>
                <w:spacing w:val="-2"/>
                <w:sz w:val="18"/>
                <w:szCs w:val="20"/>
              </w:rPr>
              <w:t>TIMEFRAME FOR COMPLETION</w:t>
            </w:r>
          </w:p>
        </w:tc>
        <w:tc>
          <w:tcPr>
            <w:tcW w:w="2143" w:type="dxa"/>
            <w:tcBorders>
              <w:top w:val="single" w:sz="12" w:space="0" w:color="7ACCC8"/>
            </w:tcBorders>
            <w:shd w:val="clear" w:color="auto" w:fill="F2F2F2" w:themeFill="background1" w:themeFillShade="F2"/>
          </w:tcPr>
          <w:p w14:paraId="6A62DC6F" w14:textId="77777777" w:rsidR="002609A2" w:rsidRPr="002609A2" w:rsidRDefault="002609A2" w:rsidP="005403E9">
            <w:pPr>
              <w:pStyle w:val="Heading3"/>
              <w:spacing w:line="240" w:lineRule="auto"/>
              <w:outlineLvl w:val="2"/>
              <w:rPr>
                <w:caps w:val="0"/>
                <w:spacing w:val="-2"/>
                <w:sz w:val="18"/>
                <w:szCs w:val="20"/>
              </w:rPr>
            </w:pPr>
            <w:r w:rsidRPr="00123CD9">
              <w:rPr>
                <w:caps w:val="0"/>
                <w:spacing w:val="-2"/>
                <w:sz w:val="18"/>
                <w:szCs w:val="20"/>
              </w:rPr>
              <w:t>METHOD OF IDENTIFICATION</w:t>
            </w:r>
          </w:p>
        </w:tc>
      </w:tr>
      <w:tr w:rsidR="004C2E20" w14:paraId="54675DE4" w14:textId="77777777" w:rsidTr="004C2E20">
        <w:trPr>
          <w:trHeight w:val="25"/>
        </w:trPr>
        <w:permStart w:id="48854924" w:edGrp="everyone" w:colFirst="0" w:colLast="0" w:displacedByCustomXml="next"/>
        <w:permStart w:id="101402812" w:edGrp="everyone" w:colFirst="1" w:colLast="1" w:displacedByCustomXml="next"/>
        <w:permStart w:id="32573323" w:edGrp="everyone" w:colFirst="2" w:colLast="2" w:displacedByCustomXml="next"/>
        <w:permStart w:id="1796028825" w:edGrp="everyone" w:colFirst="3" w:colLast="3" w:displacedByCustomXml="next"/>
        <w:permStart w:id="151727096" w:edGrp="everyone" w:colFirst="4" w:colLast="4" w:displacedByCustomXml="next"/>
        <w:permStart w:id="1336414614" w:edGrp="everyone" w:colFirst="5" w:colLast="5" w:displacedByCustomXml="next"/>
        <w:permStart w:id="1727341479" w:edGrp="everyone" w:colFirst="6" w:colLast="6" w:displacedByCustomXml="next"/>
        <w:permStart w:id="1819806859" w:edGrp="everyone" w:colFirst="7" w:colLast="7" w:displacedByCustomXml="next"/>
        <w:permStart w:id="658208002" w:edGrp="everyone" w:colFirst="8" w:colLast="8" w:displacedByCustomXml="next"/>
        <w:permStart w:id="1518618513" w:edGrp="everyone" w:colFirst="9" w:colLast="9" w:displacedByCustomXml="next"/>
        <w:permStart w:id="53561695" w:edGrp="everyone" w:colFirst="10" w:colLast="10" w:displacedByCustomXml="next"/>
        <w:sdt>
          <w:sdtPr>
            <w:id w:val="238064467"/>
            <w:placeholder>
              <w:docPart w:val="84C33BAE87284F15A45155A113F9BB2E"/>
            </w:placeholder>
            <w:showingPlcHdr/>
            <w:text w:multiLine="1"/>
          </w:sdtPr>
          <w:sdtEndPr/>
          <w:sdtContent>
            <w:tc>
              <w:tcPr>
                <w:tcW w:w="1833" w:type="dxa"/>
              </w:tcPr>
              <w:p w14:paraId="7E63F79B" w14:textId="77777777" w:rsidR="00C3360A" w:rsidRPr="00BD1AAC" w:rsidRDefault="005E6ABE" w:rsidP="005403E9">
                <w:pPr>
                  <w:spacing w:afterLines="90" w:after="216" w:line="240" w:lineRule="auto"/>
                </w:pPr>
                <w:r w:rsidRPr="006560AB">
                  <w:rPr>
                    <w:rStyle w:val="PlaceholderText"/>
                  </w:rPr>
                  <w:t>Type here</w:t>
                </w:r>
              </w:p>
            </w:tc>
          </w:sdtContent>
        </w:sdt>
        <w:sdt>
          <w:sdtPr>
            <w:id w:val="-368849174"/>
            <w:placeholder>
              <w:docPart w:val="5E66C12BBB5245F995371340BEEC47B5"/>
            </w:placeholder>
            <w:showingPlcHdr/>
            <w:text w:multiLine="1"/>
          </w:sdtPr>
          <w:sdtEndPr/>
          <w:sdtContent>
            <w:tc>
              <w:tcPr>
                <w:tcW w:w="1552" w:type="dxa"/>
                <w:shd w:val="clear" w:color="auto" w:fill="F2F2F2" w:themeFill="background1" w:themeFillShade="F2"/>
              </w:tcPr>
              <w:p w14:paraId="5C1EF2AA" w14:textId="77777777" w:rsidR="00C3360A" w:rsidRPr="00BD1AAC" w:rsidRDefault="00C3360A" w:rsidP="005403E9">
                <w:pPr>
                  <w:spacing w:afterLines="90" w:after="216" w:line="240" w:lineRule="auto"/>
                </w:pPr>
                <w:r w:rsidRPr="00E10C0F">
                  <w:rPr>
                    <w:rStyle w:val="PlaceholderText"/>
                  </w:rPr>
                  <w:t>Type here</w:t>
                </w:r>
              </w:p>
            </w:tc>
          </w:sdtContent>
        </w:sdt>
        <w:sdt>
          <w:sdtPr>
            <w:id w:val="1811747817"/>
            <w:placeholder>
              <w:docPart w:val="4F7384FA01B64AAFB6742A8199D6DCDF"/>
            </w:placeholder>
            <w:showingPlcHdr/>
            <w:text w:multiLine="1"/>
          </w:sdtPr>
          <w:sdtEndPr/>
          <w:sdtContent>
            <w:tc>
              <w:tcPr>
                <w:tcW w:w="1272" w:type="dxa"/>
              </w:tcPr>
              <w:p w14:paraId="2A503941" w14:textId="77777777" w:rsidR="00C3360A" w:rsidRPr="00BD1AAC" w:rsidRDefault="00C3360A" w:rsidP="005403E9">
                <w:pPr>
                  <w:spacing w:afterLines="90" w:after="216" w:line="240" w:lineRule="auto"/>
                </w:pPr>
                <w:r w:rsidRPr="00E10C0F">
                  <w:rPr>
                    <w:rStyle w:val="PlaceholderText"/>
                  </w:rPr>
                  <w:t>Type here</w:t>
                </w:r>
              </w:p>
            </w:tc>
          </w:sdtContent>
        </w:sdt>
        <w:sdt>
          <w:sdtPr>
            <w:id w:val="1833481097"/>
            <w:placeholder>
              <w:docPart w:val="3A7326CCC4404509A292A28F2174CA1B"/>
            </w:placeholder>
            <w:showingPlcHdr/>
            <w:text w:multiLine="1"/>
          </w:sdtPr>
          <w:sdtEndPr/>
          <w:sdtContent>
            <w:tc>
              <w:tcPr>
                <w:tcW w:w="1297" w:type="dxa"/>
                <w:shd w:val="clear" w:color="auto" w:fill="F2F2F2" w:themeFill="background1" w:themeFillShade="F2"/>
              </w:tcPr>
              <w:p w14:paraId="62B12FC1" w14:textId="77777777" w:rsidR="00C3360A" w:rsidRPr="00BD1AAC" w:rsidRDefault="00C3360A" w:rsidP="005403E9">
                <w:pPr>
                  <w:spacing w:afterLines="90" w:after="216" w:line="240" w:lineRule="auto"/>
                </w:pPr>
                <w:r w:rsidRPr="00E10C0F">
                  <w:rPr>
                    <w:rStyle w:val="PlaceholderText"/>
                  </w:rPr>
                  <w:t>Type here</w:t>
                </w:r>
              </w:p>
            </w:tc>
          </w:sdtContent>
        </w:sdt>
        <w:sdt>
          <w:sdtPr>
            <w:id w:val="-309562322"/>
            <w14:checkbox>
              <w14:checked w14:val="0"/>
              <w14:checkedState w14:val="00FE" w14:font="Wingdings"/>
              <w14:uncheckedState w14:val="2610" w14:font="MS Gothic"/>
            </w14:checkbox>
          </w:sdtPr>
          <w:sdtEndPr/>
          <w:sdtContent>
            <w:tc>
              <w:tcPr>
                <w:tcW w:w="825" w:type="dxa"/>
                <w:tcBorders>
                  <w:right w:val="single" w:sz="8" w:space="0" w:color="878787"/>
                </w:tcBorders>
              </w:tcPr>
              <w:p w14:paraId="4281E158" w14:textId="77777777" w:rsidR="00C3360A" w:rsidRPr="00BD1AAC" w:rsidRDefault="00C3360A" w:rsidP="005403E9">
                <w:pPr>
                  <w:spacing w:afterLines="90" w:after="216" w:line="240" w:lineRule="auto"/>
                  <w:jc w:val="center"/>
                </w:pPr>
                <w:r w:rsidRPr="004B4368">
                  <w:rPr>
                    <w:rFonts w:ascii="MS Gothic" w:eastAsia="MS Gothic" w:hAnsi="MS Gothic" w:hint="eastAsia"/>
                  </w:rPr>
                  <w:t>☐</w:t>
                </w:r>
              </w:p>
            </w:tc>
          </w:sdtContent>
        </w:sdt>
        <w:sdt>
          <w:sdtPr>
            <w:id w:val="1679075364"/>
            <w14:checkbox>
              <w14:checked w14:val="0"/>
              <w14:checkedState w14:val="00FE" w14:font="Wingdings"/>
              <w14:uncheckedState w14:val="2610" w14:font="MS Gothic"/>
            </w14:checkbox>
          </w:sdtPr>
          <w:sdtEndPr/>
          <w:sdtContent>
            <w:tc>
              <w:tcPr>
                <w:tcW w:w="851" w:type="dxa"/>
                <w:tcBorders>
                  <w:left w:val="single" w:sz="8" w:space="0" w:color="878787"/>
                </w:tcBorders>
              </w:tcPr>
              <w:p w14:paraId="0BAECBD5" w14:textId="77777777" w:rsidR="00C3360A" w:rsidRPr="00BD1AAC" w:rsidRDefault="00C3360A" w:rsidP="005403E9">
                <w:pPr>
                  <w:spacing w:afterLines="90" w:after="216" w:line="240" w:lineRule="auto"/>
                  <w:jc w:val="center"/>
                </w:pPr>
                <w:r w:rsidRPr="004B4368">
                  <w:rPr>
                    <w:rFonts w:ascii="MS Gothic" w:eastAsia="MS Gothic" w:hAnsi="MS Gothic" w:hint="eastAsia"/>
                  </w:rPr>
                  <w:t>☐</w:t>
                </w:r>
              </w:p>
            </w:tc>
          </w:sdtContent>
        </w:sdt>
        <w:sdt>
          <w:sdtPr>
            <w:id w:val="-667947953"/>
            <w:placeholder>
              <w:docPart w:val="8BE06E6B9D694815B2EB730C305A0711"/>
            </w:placeholder>
            <w:showingPlcHdr/>
            <w:text w:multiLine="1"/>
          </w:sdtPr>
          <w:sdtEndPr/>
          <w:sdtContent>
            <w:tc>
              <w:tcPr>
                <w:tcW w:w="1553" w:type="dxa"/>
                <w:shd w:val="clear" w:color="auto" w:fill="F2F2F2" w:themeFill="background1" w:themeFillShade="F2"/>
              </w:tcPr>
              <w:p w14:paraId="4BCE5C35" w14:textId="77777777" w:rsidR="00C3360A" w:rsidRPr="00BD1AAC" w:rsidRDefault="00C3360A" w:rsidP="005403E9">
                <w:pPr>
                  <w:spacing w:afterLines="90" w:after="216" w:line="240" w:lineRule="auto"/>
                </w:pPr>
                <w:r w:rsidRPr="006B229C">
                  <w:rPr>
                    <w:rStyle w:val="PlaceholderText"/>
                  </w:rPr>
                  <w:t>Type here</w:t>
                </w:r>
              </w:p>
            </w:tc>
          </w:sdtContent>
        </w:sdt>
        <w:sdt>
          <w:sdtPr>
            <w:id w:val="-1869900651"/>
            <w:placeholder>
              <w:docPart w:val="E4A634C457AF469AA9672224A2C16094"/>
            </w:placeholder>
            <w:showingPlcHdr/>
            <w:text w:multiLine="1"/>
          </w:sdtPr>
          <w:sdtEndPr/>
          <w:sdtContent>
            <w:tc>
              <w:tcPr>
                <w:tcW w:w="1553" w:type="dxa"/>
              </w:tcPr>
              <w:p w14:paraId="46B42F13" w14:textId="77777777" w:rsidR="00C3360A" w:rsidRPr="00BD1AAC" w:rsidRDefault="00C3360A" w:rsidP="005403E9">
                <w:pPr>
                  <w:spacing w:afterLines="90" w:after="216" w:line="240" w:lineRule="auto"/>
                </w:pPr>
                <w:r w:rsidRPr="006B229C">
                  <w:rPr>
                    <w:rStyle w:val="PlaceholderText"/>
                  </w:rPr>
                  <w:t>Type here</w:t>
                </w:r>
              </w:p>
            </w:tc>
          </w:sdtContent>
        </w:sdt>
        <w:sdt>
          <w:sdtPr>
            <w:id w:val="-1288807421"/>
            <w:placeholder>
              <w:docPart w:val="F2A7401CD1FD491DA0A11171F4CE5E0B"/>
            </w:placeholder>
            <w:showingPlcHdr/>
            <w:text w:multiLine="1"/>
          </w:sdtPr>
          <w:sdtEndPr/>
          <w:sdtContent>
            <w:tc>
              <w:tcPr>
                <w:tcW w:w="1272" w:type="dxa"/>
                <w:shd w:val="clear" w:color="auto" w:fill="F2F2F2" w:themeFill="background1" w:themeFillShade="F2"/>
              </w:tcPr>
              <w:p w14:paraId="097ED33B" w14:textId="77777777" w:rsidR="00C3360A" w:rsidRPr="00BD1AAC" w:rsidRDefault="00C3360A" w:rsidP="005403E9">
                <w:pPr>
                  <w:spacing w:afterLines="90" w:after="216" w:line="240" w:lineRule="auto"/>
                </w:pPr>
                <w:r w:rsidRPr="006B229C">
                  <w:rPr>
                    <w:rStyle w:val="PlaceholderText"/>
                  </w:rPr>
                  <w:t>Type here</w:t>
                </w:r>
              </w:p>
            </w:tc>
          </w:sdtContent>
        </w:sdt>
        <w:tc>
          <w:tcPr>
            <w:tcW w:w="1553" w:type="dxa"/>
          </w:tcPr>
          <w:p w14:paraId="617A446A" w14:textId="77777777" w:rsidR="00237E1E" w:rsidRDefault="00551D52" w:rsidP="005403E9">
            <w:pPr>
              <w:spacing w:afterLines="90" w:after="216" w:line="240" w:lineRule="auto"/>
            </w:pPr>
            <w:sdt>
              <w:sdtPr>
                <w:id w:val="-75447006"/>
                <w:placeholder>
                  <w:docPart w:val="2019E4B497F24E318DF994B804E82B2F"/>
                </w:placeholder>
                <w:showingPlcHdr/>
                <w:date>
                  <w:dateFormat w:val="d/MM/yy"/>
                  <w:lid w:val="en-NZ"/>
                  <w:storeMappedDataAs w:val="dateTime"/>
                  <w:calendar w:val="gregorian"/>
                </w:date>
              </w:sdtPr>
              <w:sdtEndPr/>
              <w:sdtContent>
                <w:r w:rsidR="00237E1E" w:rsidRPr="000B34C0">
                  <w:rPr>
                    <w:rStyle w:val="PlaceholderText"/>
                  </w:rPr>
                  <w:t>Click here to enter a date or click the drop-down arrow</w:t>
                </w:r>
              </w:sdtContent>
            </w:sdt>
            <w:r w:rsidR="00237E1E">
              <w:t xml:space="preserve"> </w:t>
            </w:r>
          </w:p>
          <w:p w14:paraId="2A9F8960" w14:textId="77777777" w:rsidR="00C3360A" w:rsidRPr="00BD1AAC" w:rsidRDefault="00551D52" w:rsidP="005403E9">
            <w:pPr>
              <w:spacing w:afterLines="90" w:after="216" w:line="240" w:lineRule="auto"/>
            </w:pPr>
            <w:sdt>
              <w:sdtPr>
                <w:id w:val="-1370838341"/>
                <w:placeholder>
                  <w:docPart w:val="05BFA61BB389492985ED96B8AC2C7D1A"/>
                </w:placeholder>
                <w:showingPlcHdr/>
                <w:text w:multiLine="1"/>
              </w:sdtPr>
              <w:sdtEndPr/>
              <w:sdtContent>
                <w:r w:rsidR="00C3360A" w:rsidRPr="006B229C">
                  <w:rPr>
                    <w:rStyle w:val="PlaceholderText"/>
                  </w:rPr>
                  <w:t>Type here</w:t>
                </w:r>
              </w:sdtContent>
            </w:sdt>
          </w:p>
        </w:tc>
        <w:tc>
          <w:tcPr>
            <w:tcW w:w="2143" w:type="dxa"/>
            <w:shd w:val="clear" w:color="auto" w:fill="F2F2F2" w:themeFill="background1" w:themeFillShade="F2"/>
          </w:tcPr>
          <w:p w14:paraId="4565ECCF" w14:textId="77777777" w:rsidR="00C3360A" w:rsidRDefault="00551D52" w:rsidP="005403E9">
            <w:pPr>
              <w:spacing w:after="90" w:line="240" w:lineRule="auto"/>
            </w:pPr>
            <w:sdt>
              <w:sdtPr>
                <w:id w:val="-2136017518"/>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w:t>
            </w:r>
            <w:r w:rsidR="00C3360A">
              <w:t>Assumption</w:t>
            </w:r>
          </w:p>
          <w:p w14:paraId="723A9F3B" w14:textId="77777777" w:rsidR="00D0798C" w:rsidRDefault="00551D52" w:rsidP="00FD62CC">
            <w:pPr>
              <w:spacing w:after="90" w:line="240" w:lineRule="auto"/>
            </w:pPr>
            <w:sdt>
              <w:sdtPr>
                <w:id w:val="-1612198401"/>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D0798C">
              <w:t xml:space="preserve"> Asbestos survey</w:t>
            </w:r>
            <w:r w:rsidR="00D0798C">
              <w:br/>
              <w:t>(attach copy to back of form)</w:t>
            </w:r>
          </w:p>
          <w:p w14:paraId="4DFB9910" w14:textId="77777777" w:rsidR="00C3360A" w:rsidRDefault="00551D52" w:rsidP="005403E9">
            <w:pPr>
              <w:spacing w:after="90" w:line="240" w:lineRule="auto"/>
            </w:pPr>
            <w:sdt>
              <w:sdtPr>
                <w:id w:val="1575008928"/>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w:t>
            </w:r>
            <w:r w:rsidR="00C3360A">
              <w:t>Other method</w:t>
            </w:r>
          </w:p>
          <w:sdt>
            <w:sdtPr>
              <w:id w:val="1486665234"/>
              <w:placeholder>
                <w:docPart w:val="2B1C562FCC954B13BACB985FAC02FBF3"/>
              </w:placeholder>
              <w:showingPlcHdr/>
              <w:text/>
            </w:sdtPr>
            <w:sdtEndPr/>
            <w:sdtContent>
              <w:p w14:paraId="482BD3C1" w14:textId="77777777" w:rsidR="00C3360A" w:rsidRDefault="00C3360A" w:rsidP="005403E9">
                <w:pPr>
                  <w:spacing w:after="90" w:line="240" w:lineRule="auto"/>
                </w:pPr>
                <w:r>
                  <w:rPr>
                    <w:rStyle w:val="PlaceholderText"/>
                  </w:rPr>
                  <w:t>If other is selected, please type here</w:t>
                </w:r>
              </w:p>
            </w:sdtContent>
          </w:sdt>
        </w:tc>
      </w:tr>
      <w:tr w:rsidR="00237E1E" w14:paraId="3501AE43" w14:textId="77777777" w:rsidTr="004C2E20">
        <w:trPr>
          <w:trHeight w:val="25"/>
        </w:trPr>
        <w:permEnd w:id="48854924" w:displacedByCustomXml="next"/>
        <w:permEnd w:id="101402812" w:displacedByCustomXml="next"/>
        <w:permEnd w:id="32573323" w:displacedByCustomXml="next"/>
        <w:permEnd w:id="1796028825" w:displacedByCustomXml="next"/>
        <w:permEnd w:id="151727096" w:displacedByCustomXml="next"/>
        <w:permEnd w:id="1336414614" w:displacedByCustomXml="next"/>
        <w:permEnd w:id="1727341479" w:displacedByCustomXml="next"/>
        <w:permEnd w:id="1819806859" w:displacedByCustomXml="next"/>
        <w:permEnd w:id="658208002" w:displacedByCustomXml="next"/>
        <w:permEnd w:id="1518618513" w:displacedByCustomXml="next"/>
        <w:permEnd w:id="53561695" w:displacedByCustomXml="next"/>
        <w:permStart w:id="444294811" w:edGrp="everyone" w:colFirst="0" w:colLast="0" w:displacedByCustomXml="next"/>
        <w:permStart w:id="1568935965" w:edGrp="everyone" w:colFirst="1" w:colLast="1" w:displacedByCustomXml="next"/>
        <w:permStart w:id="1241011307" w:edGrp="everyone" w:colFirst="2" w:colLast="2" w:displacedByCustomXml="next"/>
        <w:permStart w:id="1334667559" w:edGrp="everyone" w:colFirst="3" w:colLast="3" w:displacedByCustomXml="next"/>
        <w:permStart w:id="583470558" w:edGrp="everyone" w:colFirst="4" w:colLast="4" w:displacedByCustomXml="next"/>
        <w:permStart w:id="1906269189" w:edGrp="everyone" w:colFirst="5" w:colLast="5" w:displacedByCustomXml="next"/>
        <w:permStart w:id="931079888" w:edGrp="everyone" w:colFirst="6" w:colLast="6" w:displacedByCustomXml="next"/>
        <w:permStart w:id="562580161" w:edGrp="everyone" w:colFirst="7" w:colLast="7" w:displacedByCustomXml="next"/>
        <w:permStart w:id="704846069" w:edGrp="everyone" w:colFirst="8" w:colLast="8" w:displacedByCustomXml="next"/>
        <w:permStart w:id="1507359550" w:edGrp="everyone" w:colFirst="9" w:colLast="9" w:displacedByCustomXml="next"/>
        <w:permStart w:id="1252815988" w:edGrp="everyone" w:colFirst="10" w:colLast="10" w:displacedByCustomXml="next"/>
        <w:sdt>
          <w:sdtPr>
            <w:id w:val="-1639019918"/>
            <w:placeholder>
              <w:docPart w:val="5D4489939037450E96E89CB3B06C6FA5"/>
            </w:placeholder>
            <w:showingPlcHdr/>
            <w:text w:multiLine="1"/>
          </w:sdtPr>
          <w:sdtEndPr/>
          <w:sdtContent>
            <w:tc>
              <w:tcPr>
                <w:tcW w:w="1833" w:type="dxa"/>
              </w:tcPr>
              <w:p w14:paraId="1C89D84F" w14:textId="77777777" w:rsidR="00237E1E" w:rsidRPr="00BD1AAC" w:rsidRDefault="00237E1E" w:rsidP="00237E1E">
                <w:pPr>
                  <w:spacing w:afterLines="90" w:after="216" w:line="240" w:lineRule="auto"/>
                </w:pPr>
                <w:r w:rsidRPr="006560AB">
                  <w:rPr>
                    <w:rStyle w:val="PlaceholderText"/>
                  </w:rPr>
                  <w:t>Type here</w:t>
                </w:r>
              </w:p>
            </w:tc>
          </w:sdtContent>
        </w:sdt>
        <w:sdt>
          <w:sdtPr>
            <w:id w:val="-1761832710"/>
            <w:placeholder>
              <w:docPart w:val="C929AFF905B54ACBB62482CFE2690BE8"/>
            </w:placeholder>
            <w:showingPlcHdr/>
            <w:text w:multiLine="1"/>
          </w:sdtPr>
          <w:sdtEndPr/>
          <w:sdtContent>
            <w:tc>
              <w:tcPr>
                <w:tcW w:w="1552" w:type="dxa"/>
                <w:shd w:val="clear" w:color="auto" w:fill="F2F2F2" w:themeFill="background1" w:themeFillShade="F2"/>
              </w:tcPr>
              <w:p w14:paraId="6F3C186D" w14:textId="77777777" w:rsidR="00237E1E" w:rsidRPr="00BD1AAC" w:rsidRDefault="00237E1E" w:rsidP="00237E1E">
                <w:pPr>
                  <w:spacing w:afterLines="90" w:after="216" w:line="240" w:lineRule="auto"/>
                </w:pPr>
                <w:r w:rsidRPr="00E10C0F">
                  <w:rPr>
                    <w:rStyle w:val="PlaceholderText"/>
                  </w:rPr>
                  <w:t>Type here</w:t>
                </w:r>
              </w:p>
            </w:tc>
          </w:sdtContent>
        </w:sdt>
        <w:sdt>
          <w:sdtPr>
            <w:id w:val="540400604"/>
            <w:placeholder>
              <w:docPart w:val="2BE33CC59EA04E8E9C1956DA470F0C1E"/>
            </w:placeholder>
            <w:showingPlcHdr/>
            <w:text w:multiLine="1"/>
          </w:sdtPr>
          <w:sdtEndPr/>
          <w:sdtContent>
            <w:tc>
              <w:tcPr>
                <w:tcW w:w="1272" w:type="dxa"/>
              </w:tcPr>
              <w:p w14:paraId="6F82039B" w14:textId="77777777" w:rsidR="00237E1E" w:rsidRPr="00BD1AAC" w:rsidRDefault="00237E1E" w:rsidP="00237E1E">
                <w:pPr>
                  <w:spacing w:afterLines="90" w:after="216" w:line="240" w:lineRule="auto"/>
                </w:pPr>
                <w:r w:rsidRPr="00E10C0F">
                  <w:rPr>
                    <w:rStyle w:val="PlaceholderText"/>
                  </w:rPr>
                  <w:t>Type here</w:t>
                </w:r>
              </w:p>
            </w:tc>
          </w:sdtContent>
        </w:sdt>
        <w:sdt>
          <w:sdtPr>
            <w:id w:val="-552542228"/>
            <w:placeholder>
              <w:docPart w:val="4D7D69A814DE415186D9573BD5AB3A91"/>
            </w:placeholder>
            <w:showingPlcHdr/>
            <w:text w:multiLine="1"/>
          </w:sdtPr>
          <w:sdtEndPr/>
          <w:sdtContent>
            <w:tc>
              <w:tcPr>
                <w:tcW w:w="1297" w:type="dxa"/>
                <w:shd w:val="clear" w:color="auto" w:fill="F2F2F2" w:themeFill="background1" w:themeFillShade="F2"/>
              </w:tcPr>
              <w:p w14:paraId="69D154CE" w14:textId="77777777" w:rsidR="00237E1E" w:rsidRPr="00BD1AAC" w:rsidRDefault="00237E1E" w:rsidP="00237E1E">
                <w:pPr>
                  <w:spacing w:afterLines="90" w:after="216" w:line="240" w:lineRule="auto"/>
                </w:pPr>
                <w:r w:rsidRPr="00E10C0F">
                  <w:rPr>
                    <w:rStyle w:val="PlaceholderText"/>
                  </w:rPr>
                  <w:t>Type here</w:t>
                </w:r>
              </w:p>
            </w:tc>
          </w:sdtContent>
        </w:sdt>
        <w:sdt>
          <w:sdtPr>
            <w:id w:val="-1134787077"/>
            <w14:checkbox>
              <w14:checked w14:val="0"/>
              <w14:checkedState w14:val="00FE" w14:font="Wingdings"/>
              <w14:uncheckedState w14:val="2610" w14:font="MS Gothic"/>
            </w14:checkbox>
          </w:sdtPr>
          <w:sdtEndPr/>
          <w:sdtContent>
            <w:tc>
              <w:tcPr>
                <w:tcW w:w="825" w:type="dxa"/>
                <w:tcBorders>
                  <w:right w:val="single" w:sz="8" w:space="0" w:color="878787"/>
                </w:tcBorders>
              </w:tcPr>
              <w:p w14:paraId="1EAF5AA6" w14:textId="77777777" w:rsidR="00237E1E" w:rsidRPr="00BD1AAC" w:rsidRDefault="00237E1E" w:rsidP="00237E1E">
                <w:pPr>
                  <w:spacing w:afterLines="90" w:after="216" w:line="240" w:lineRule="auto"/>
                  <w:jc w:val="center"/>
                </w:pPr>
                <w:r w:rsidRPr="004B4368">
                  <w:rPr>
                    <w:rFonts w:ascii="MS Gothic" w:eastAsia="MS Gothic" w:hAnsi="MS Gothic" w:hint="eastAsia"/>
                  </w:rPr>
                  <w:t>☐</w:t>
                </w:r>
              </w:p>
            </w:tc>
          </w:sdtContent>
        </w:sdt>
        <w:sdt>
          <w:sdtPr>
            <w:id w:val="1049801013"/>
            <w14:checkbox>
              <w14:checked w14:val="0"/>
              <w14:checkedState w14:val="00FE" w14:font="Wingdings"/>
              <w14:uncheckedState w14:val="2610" w14:font="MS Gothic"/>
            </w14:checkbox>
          </w:sdtPr>
          <w:sdtEndPr/>
          <w:sdtContent>
            <w:tc>
              <w:tcPr>
                <w:tcW w:w="851" w:type="dxa"/>
                <w:tcBorders>
                  <w:left w:val="single" w:sz="8" w:space="0" w:color="878787"/>
                </w:tcBorders>
              </w:tcPr>
              <w:p w14:paraId="483556CA" w14:textId="77777777" w:rsidR="00237E1E" w:rsidRPr="00BD1AAC" w:rsidRDefault="00237E1E" w:rsidP="00237E1E">
                <w:pPr>
                  <w:spacing w:afterLines="90" w:after="216" w:line="240" w:lineRule="auto"/>
                  <w:jc w:val="center"/>
                </w:pPr>
                <w:r w:rsidRPr="004B4368">
                  <w:rPr>
                    <w:rFonts w:ascii="MS Gothic" w:eastAsia="MS Gothic" w:hAnsi="MS Gothic" w:hint="eastAsia"/>
                  </w:rPr>
                  <w:t>☐</w:t>
                </w:r>
              </w:p>
            </w:tc>
          </w:sdtContent>
        </w:sdt>
        <w:sdt>
          <w:sdtPr>
            <w:id w:val="-1473824002"/>
            <w:placeholder>
              <w:docPart w:val="62D12D82B4D6464A9ADE05E00A49BC5B"/>
            </w:placeholder>
            <w:showingPlcHdr/>
            <w:text w:multiLine="1"/>
          </w:sdtPr>
          <w:sdtEndPr/>
          <w:sdtContent>
            <w:tc>
              <w:tcPr>
                <w:tcW w:w="1553" w:type="dxa"/>
                <w:shd w:val="clear" w:color="auto" w:fill="F2F2F2" w:themeFill="background1" w:themeFillShade="F2"/>
              </w:tcPr>
              <w:p w14:paraId="414F5DF9" w14:textId="77777777" w:rsidR="00237E1E" w:rsidRPr="00BD1AAC" w:rsidRDefault="00237E1E" w:rsidP="00237E1E">
                <w:pPr>
                  <w:spacing w:afterLines="90" w:after="216" w:line="240" w:lineRule="auto"/>
                </w:pPr>
                <w:r w:rsidRPr="006B229C">
                  <w:rPr>
                    <w:rStyle w:val="PlaceholderText"/>
                  </w:rPr>
                  <w:t>Type here</w:t>
                </w:r>
              </w:p>
            </w:tc>
          </w:sdtContent>
        </w:sdt>
        <w:sdt>
          <w:sdtPr>
            <w:id w:val="1885293422"/>
            <w:placeholder>
              <w:docPart w:val="251E7FC180A44651A4E8D4EBB5649A97"/>
            </w:placeholder>
            <w:showingPlcHdr/>
            <w:text w:multiLine="1"/>
          </w:sdtPr>
          <w:sdtEndPr/>
          <w:sdtContent>
            <w:tc>
              <w:tcPr>
                <w:tcW w:w="1553" w:type="dxa"/>
              </w:tcPr>
              <w:p w14:paraId="1CD4E417" w14:textId="77777777" w:rsidR="00237E1E" w:rsidRPr="00BD1AAC" w:rsidRDefault="00237E1E" w:rsidP="00237E1E">
                <w:pPr>
                  <w:spacing w:afterLines="90" w:after="216" w:line="240" w:lineRule="auto"/>
                </w:pPr>
                <w:r w:rsidRPr="006B229C">
                  <w:rPr>
                    <w:rStyle w:val="PlaceholderText"/>
                  </w:rPr>
                  <w:t>Type here</w:t>
                </w:r>
              </w:p>
            </w:tc>
          </w:sdtContent>
        </w:sdt>
        <w:sdt>
          <w:sdtPr>
            <w:id w:val="296498785"/>
            <w:placeholder>
              <w:docPart w:val="ED622AC57D204FE1A7FA5CB120CD1966"/>
            </w:placeholder>
            <w:showingPlcHdr/>
            <w:text w:multiLine="1"/>
          </w:sdtPr>
          <w:sdtEndPr/>
          <w:sdtContent>
            <w:tc>
              <w:tcPr>
                <w:tcW w:w="1272" w:type="dxa"/>
                <w:shd w:val="clear" w:color="auto" w:fill="F2F2F2" w:themeFill="background1" w:themeFillShade="F2"/>
              </w:tcPr>
              <w:p w14:paraId="2E3EF689" w14:textId="77777777" w:rsidR="00237E1E" w:rsidRPr="00BD1AAC" w:rsidRDefault="00237E1E" w:rsidP="00237E1E">
                <w:pPr>
                  <w:spacing w:afterLines="90" w:after="216" w:line="240" w:lineRule="auto"/>
                </w:pPr>
                <w:r w:rsidRPr="006B229C">
                  <w:rPr>
                    <w:rStyle w:val="PlaceholderText"/>
                  </w:rPr>
                  <w:t>Type here</w:t>
                </w:r>
              </w:p>
            </w:tc>
          </w:sdtContent>
        </w:sdt>
        <w:tc>
          <w:tcPr>
            <w:tcW w:w="1553" w:type="dxa"/>
          </w:tcPr>
          <w:p w14:paraId="4084B7BE" w14:textId="77777777" w:rsidR="00237E1E" w:rsidRDefault="00551D52" w:rsidP="00237E1E">
            <w:pPr>
              <w:spacing w:afterLines="90" w:after="216" w:line="240" w:lineRule="auto"/>
            </w:pPr>
            <w:sdt>
              <w:sdtPr>
                <w:id w:val="-918254958"/>
                <w:placeholder>
                  <w:docPart w:val="F73E58145BE0422BB5598FC41CD18D63"/>
                </w:placeholder>
                <w:showingPlcHdr/>
                <w:date>
                  <w:dateFormat w:val="d/MM/yy"/>
                  <w:lid w:val="en-NZ"/>
                  <w:storeMappedDataAs w:val="dateTime"/>
                  <w:calendar w:val="gregorian"/>
                </w:date>
              </w:sdtPr>
              <w:sdtEndPr/>
              <w:sdtContent>
                <w:r w:rsidR="00237E1E" w:rsidRPr="000B34C0">
                  <w:rPr>
                    <w:rStyle w:val="PlaceholderText"/>
                  </w:rPr>
                  <w:t>Click here to enter a date or click the drop-down arrow</w:t>
                </w:r>
              </w:sdtContent>
            </w:sdt>
            <w:r w:rsidR="00237E1E">
              <w:t xml:space="preserve"> </w:t>
            </w:r>
          </w:p>
          <w:p w14:paraId="3E89C2EC" w14:textId="77777777" w:rsidR="00237E1E" w:rsidRPr="00BD1AAC" w:rsidRDefault="00551D52" w:rsidP="00237E1E">
            <w:pPr>
              <w:spacing w:afterLines="90" w:after="216" w:line="240" w:lineRule="auto"/>
            </w:pPr>
            <w:sdt>
              <w:sdtPr>
                <w:id w:val="1384211490"/>
                <w:placeholder>
                  <w:docPart w:val="4C1D9563C92B4B07B2F9746C0BF835F5"/>
                </w:placeholder>
                <w:showingPlcHdr/>
                <w:text w:multiLine="1"/>
              </w:sdtPr>
              <w:sdtEndPr/>
              <w:sdtContent>
                <w:r w:rsidR="00237E1E" w:rsidRPr="006B229C">
                  <w:rPr>
                    <w:rStyle w:val="PlaceholderText"/>
                  </w:rPr>
                  <w:t>Type here</w:t>
                </w:r>
              </w:sdtContent>
            </w:sdt>
          </w:p>
        </w:tc>
        <w:tc>
          <w:tcPr>
            <w:tcW w:w="2143" w:type="dxa"/>
            <w:shd w:val="clear" w:color="auto" w:fill="F2F2F2" w:themeFill="background1" w:themeFillShade="F2"/>
          </w:tcPr>
          <w:p w14:paraId="4607BBD7" w14:textId="77777777" w:rsidR="00FD62CC" w:rsidRDefault="00551D52" w:rsidP="00FD62CC">
            <w:pPr>
              <w:spacing w:after="90" w:line="240" w:lineRule="auto"/>
            </w:pPr>
            <w:sdt>
              <w:sdtPr>
                <w:id w:val="617407235"/>
                <w14:checkbox>
                  <w14:checked w14:val="0"/>
                  <w14:checkedState w14:val="0052" w14:font="Wingdings 2"/>
                  <w14:uncheckedState w14:val="2610" w14:font="MS Gothic"/>
                </w14:checkbox>
              </w:sdtPr>
              <w:sdtEndPr/>
              <w:sdtContent>
                <w:r w:rsidR="00D412A4">
                  <w:rPr>
                    <w:rFonts w:ascii="MS Gothic" w:eastAsia="MS Gothic" w:hAnsi="MS Gothic" w:hint="eastAsia"/>
                  </w:rPr>
                  <w:t>☐</w:t>
                </w:r>
              </w:sdtContent>
            </w:sdt>
            <w:r w:rsidR="00FD62CC">
              <w:t xml:space="preserve"> Assumption</w:t>
            </w:r>
          </w:p>
          <w:p w14:paraId="31BDF45C" w14:textId="77777777" w:rsidR="00FD62CC" w:rsidRDefault="00551D52" w:rsidP="00FD62CC">
            <w:pPr>
              <w:spacing w:after="90" w:line="240" w:lineRule="auto"/>
            </w:pPr>
            <w:sdt>
              <w:sdtPr>
                <w:id w:val="1651938186"/>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Asbestos survey</w:t>
            </w:r>
            <w:r w:rsidR="00FD62CC">
              <w:br/>
              <w:t>(attach copy to back of form)</w:t>
            </w:r>
          </w:p>
          <w:p w14:paraId="5F542B50" w14:textId="77777777" w:rsidR="00FD62CC" w:rsidRDefault="00551D52" w:rsidP="00FD62CC">
            <w:pPr>
              <w:spacing w:after="90" w:line="240" w:lineRule="auto"/>
            </w:pPr>
            <w:sdt>
              <w:sdtPr>
                <w:id w:val="2092511567"/>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Other method</w:t>
            </w:r>
          </w:p>
          <w:sdt>
            <w:sdtPr>
              <w:id w:val="-54315973"/>
              <w:placeholder>
                <w:docPart w:val="87DAB84478FA4963BC6F55C8E5BF0C75"/>
              </w:placeholder>
              <w:showingPlcHdr/>
              <w:text/>
            </w:sdtPr>
            <w:sdtEndPr/>
            <w:sdtContent>
              <w:p w14:paraId="3B0E7740" w14:textId="77777777" w:rsidR="00237E1E" w:rsidRDefault="00FD62CC" w:rsidP="00237E1E">
                <w:pPr>
                  <w:spacing w:after="90" w:line="240" w:lineRule="auto"/>
                </w:pPr>
                <w:r>
                  <w:rPr>
                    <w:rStyle w:val="PlaceholderText"/>
                  </w:rPr>
                  <w:t>If other is selected, please type here</w:t>
                </w:r>
              </w:p>
            </w:sdtContent>
          </w:sdt>
        </w:tc>
      </w:tr>
      <w:tr w:rsidR="00237E1E" w14:paraId="055CC072" w14:textId="77777777" w:rsidTr="005403E9">
        <w:trPr>
          <w:trHeight w:val="25"/>
        </w:trPr>
        <w:permEnd w:id="444294811" w:displacedByCustomXml="next"/>
        <w:permEnd w:id="1568935965" w:displacedByCustomXml="next"/>
        <w:permEnd w:id="1241011307" w:displacedByCustomXml="next"/>
        <w:permEnd w:id="1334667559" w:displacedByCustomXml="next"/>
        <w:permEnd w:id="583470558" w:displacedByCustomXml="next"/>
        <w:permEnd w:id="1906269189" w:displacedByCustomXml="next"/>
        <w:permEnd w:id="931079888" w:displacedByCustomXml="next"/>
        <w:permEnd w:id="562580161" w:displacedByCustomXml="next"/>
        <w:permEnd w:id="704846069" w:displacedByCustomXml="next"/>
        <w:permEnd w:id="1507359550" w:displacedByCustomXml="next"/>
        <w:permEnd w:id="1252815988" w:displacedByCustomXml="next"/>
        <w:permStart w:id="783169520" w:edGrp="everyone" w:colFirst="0" w:colLast="0" w:displacedByCustomXml="next"/>
        <w:permStart w:id="354288483" w:edGrp="everyone" w:colFirst="1" w:colLast="1" w:displacedByCustomXml="next"/>
        <w:permStart w:id="566122842" w:edGrp="everyone" w:colFirst="2" w:colLast="2" w:displacedByCustomXml="next"/>
        <w:permStart w:id="12138909" w:edGrp="everyone" w:colFirst="3" w:colLast="3" w:displacedByCustomXml="next"/>
        <w:permStart w:id="383476242" w:edGrp="everyone" w:colFirst="4" w:colLast="4" w:displacedByCustomXml="next"/>
        <w:permStart w:id="224466291" w:edGrp="everyone" w:colFirst="5" w:colLast="5" w:displacedByCustomXml="next"/>
        <w:permStart w:id="800195764" w:edGrp="everyone" w:colFirst="6" w:colLast="6" w:displacedByCustomXml="next"/>
        <w:permStart w:id="2116973762" w:edGrp="everyone" w:colFirst="7" w:colLast="7" w:displacedByCustomXml="next"/>
        <w:permStart w:id="2120971878" w:edGrp="everyone" w:colFirst="8" w:colLast="8" w:displacedByCustomXml="next"/>
        <w:permStart w:id="784077185" w:edGrp="everyone" w:colFirst="9" w:colLast="9" w:displacedByCustomXml="next"/>
        <w:permStart w:id="1550785553" w:edGrp="everyone" w:colFirst="10" w:colLast="10" w:displacedByCustomXml="next"/>
        <w:sdt>
          <w:sdtPr>
            <w:id w:val="1944714861"/>
            <w:placeholder>
              <w:docPart w:val="D16DEBAC423B4D38BD228AE308D577DA"/>
            </w:placeholder>
            <w:showingPlcHdr/>
            <w:text w:multiLine="1"/>
          </w:sdtPr>
          <w:sdtEndPr/>
          <w:sdtContent>
            <w:tc>
              <w:tcPr>
                <w:tcW w:w="1833" w:type="dxa"/>
              </w:tcPr>
              <w:p w14:paraId="1C871C48" w14:textId="77777777" w:rsidR="00237E1E" w:rsidRPr="00BD1AAC" w:rsidRDefault="00237E1E" w:rsidP="00237E1E">
                <w:pPr>
                  <w:spacing w:afterLines="90" w:after="216" w:line="240" w:lineRule="auto"/>
                </w:pPr>
                <w:r w:rsidRPr="006560AB">
                  <w:rPr>
                    <w:rStyle w:val="PlaceholderText"/>
                  </w:rPr>
                  <w:t>Type here</w:t>
                </w:r>
              </w:p>
            </w:tc>
          </w:sdtContent>
        </w:sdt>
        <w:sdt>
          <w:sdtPr>
            <w:id w:val="-21176603"/>
            <w:placeholder>
              <w:docPart w:val="B85A5710F8934C1C919340983A855B30"/>
            </w:placeholder>
            <w:showingPlcHdr/>
            <w:text w:multiLine="1"/>
          </w:sdtPr>
          <w:sdtEndPr/>
          <w:sdtContent>
            <w:tc>
              <w:tcPr>
                <w:tcW w:w="1552" w:type="dxa"/>
                <w:shd w:val="clear" w:color="auto" w:fill="F2F2F2" w:themeFill="background1" w:themeFillShade="F2"/>
              </w:tcPr>
              <w:p w14:paraId="0654A4C4" w14:textId="77777777" w:rsidR="00237E1E" w:rsidRPr="00BD1AAC" w:rsidRDefault="00237E1E" w:rsidP="00237E1E">
                <w:pPr>
                  <w:spacing w:afterLines="90" w:after="216" w:line="240" w:lineRule="auto"/>
                </w:pPr>
                <w:r w:rsidRPr="00E10C0F">
                  <w:rPr>
                    <w:rStyle w:val="PlaceholderText"/>
                  </w:rPr>
                  <w:t>Type here</w:t>
                </w:r>
              </w:p>
            </w:tc>
          </w:sdtContent>
        </w:sdt>
        <w:sdt>
          <w:sdtPr>
            <w:id w:val="1901089472"/>
            <w:placeholder>
              <w:docPart w:val="71D17A4DCB414AFF987327794EE15335"/>
            </w:placeholder>
            <w:showingPlcHdr/>
            <w:text w:multiLine="1"/>
          </w:sdtPr>
          <w:sdtEndPr/>
          <w:sdtContent>
            <w:tc>
              <w:tcPr>
                <w:tcW w:w="1272" w:type="dxa"/>
              </w:tcPr>
              <w:p w14:paraId="7841A5ED" w14:textId="77777777" w:rsidR="00237E1E" w:rsidRPr="00BD1AAC" w:rsidRDefault="00237E1E" w:rsidP="00237E1E">
                <w:pPr>
                  <w:spacing w:afterLines="90" w:after="216" w:line="240" w:lineRule="auto"/>
                </w:pPr>
                <w:r w:rsidRPr="00E10C0F">
                  <w:rPr>
                    <w:rStyle w:val="PlaceholderText"/>
                  </w:rPr>
                  <w:t>Type here</w:t>
                </w:r>
              </w:p>
            </w:tc>
          </w:sdtContent>
        </w:sdt>
        <w:sdt>
          <w:sdtPr>
            <w:id w:val="-567805159"/>
            <w:placeholder>
              <w:docPart w:val="D474579F62394721A41E75100E59D22E"/>
            </w:placeholder>
            <w:showingPlcHdr/>
            <w:text w:multiLine="1"/>
          </w:sdtPr>
          <w:sdtEndPr/>
          <w:sdtContent>
            <w:tc>
              <w:tcPr>
                <w:tcW w:w="1297" w:type="dxa"/>
                <w:shd w:val="clear" w:color="auto" w:fill="F2F2F2" w:themeFill="background1" w:themeFillShade="F2"/>
              </w:tcPr>
              <w:p w14:paraId="0987742E" w14:textId="77777777" w:rsidR="00237E1E" w:rsidRPr="00BD1AAC" w:rsidRDefault="00237E1E" w:rsidP="00237E1E">
                <w:pPr>
                  <w:spacing w:afterLines="90" w:after="216" w:line="240" w:lineRule="auto"/>
                </w:pPr>
                <w:r w:rsidRPr="00E10C0F">
                  <w:rPr>
                    <w:rStyle w:val="PlaceholderText"/>
                  </w:rPr>
                  <w:t>Type here</w:t>
                </w:r>
              </w:p>
            </w:tc>
          </w:sdtContent>
        </w:sdt>
        <w:sdt>
          <w:sdtPr>
            <w:id w:val="1811900529"/>
            <w14:checkbox>
              <w14:checked w14:val="0"/>
              <w14:checkedState w14:val="00FE" w14:font="Wingdings"/>
              <w14:uncheckedState w14:val="2610" w14:font="MS Gothic"/>
            </w14:checkbox>
          </w:sdtPr>
          <w:sdtEndPr/>
          <w:sdtContent>
            <w:tc>
              <w:tcPr>
                <w:tcW w:w="825" w:type="dxa"/>
                <w:tcBorders>
                  <w:right w:val="single" w:sz="8" w:space="0" w:color="878787"/>
                </w:tcBorders>
              </w:tcPr>
              <w:p w14:paraId="2C80BE96" w14:textId="77777777" w:rsidR="00237E1E" w:rsidRPr="00BD1AAC" w:rsidRDefault="00237E1E" w:rsidP="00237E1E">
                <w:pPr>
                  <w:spacing w:afterLines="90" w:after="216" w:line="240" w:lineRule="auto"/>
                  <w:jc w:val="center"/>
                </w:pPr>
                <w:r w:rsidRPr="004B4368">
                  <w:rPr>
                    <w:rFonts w:ascii="MS Gothic" w:eastAsia="MS Gothic" w:hAnsi="MS Gothic" w:hint="eastAsia"/>
                  </w:rPr>
                  <w:t>☐</w:t>
                </w:r>
              </w:p>
            </w:tc>
          </w:sdtContent>
        </w:sdt>
        <w:sdt>
          <w:sdtPr>
            <w:id w:val="158124688"/>
            <w14:checkbox>
              <w14:checked w14:val="0"/>
              <w14:checkedState w14:val="00FE" w14:font="Wingdings"/>
              <w14:uncheckedState w14:val="2610" w14:font="MS Gothic"/>
            </w14:checkbox>
          </w:sdtPr>
          <w:sdtEndPr/>
          <w:sdtContent>
            <w:tc>
              <w:tcPr>
                <w:tcW w:w="851" w:type="dxa"/>
                <w:tcBorders>
                  <w:left w:val="single" w:sz="8" w:space="0" w:color="878787"/>
                </w:tcBorders>
              </w:tcPr>
              <w:p w14:paraId="621C4AF8" w14:textId="77777777" w:rsidR="00237E1E" w:rsidRPr="00BD1AAC" w:rsidRDefault="00237E1E" w:rsidP="00237E1E">
                <w:pPr>
                  <w:spacing w:afterLines="90" w:after="216" w:line="240" w:lineRule="auto"/>
                  <w:jc w:val="center"/>
                </w:pPr>
                <w:r w:rsidRPr="004B4368">
                  <w:rPr>
                    <w:rFonts w:ascii="MS Gothic" w:eastAsia="MS Gothic" w:hAnsi="MS Gothic" w:hint="eastAsia"/>
                  </w:rPr>
                  <w:t>☐</w:t>
                </w:r>
              </w:p>
            </w:tc>
          </w:sdtContent>
        </w:sdt>
        <w:sdt>
          <w:sdtPr>
            <w:id w:val="1708919879"/>
            <w:placeholder>
              <w:docPart w:val="5363D124F78749E3AD7DCCDA07000EE7"/>
            </w:placeholder>
            <w:showingPlcHdr/>
            <w:text w:multiLine="1"/>
          </w:sdtPr>
          <w:sdtEndPr/>
          <w:sdtContent>
            <w:tc>
              <w:tcPr>
                <w:tcW w:w="1553" w:type="dxa"/>
                <w:shd w:val="clear" w:color="auto" w:fill="F2F2F2" w:themeFill="background1" w:themeFillShade="F2"/>
              </w:tcPr>
              <w:p w14:paraId="7274FB0F" w14:textId="77777777" w:rsidR="00237E1E" w:rsidRPr="00BD1AAC" w:rsidRDefault="00237E1E" w:rsidP="00237E1E">
                <w:pPr>
                  <w:spacing w:afterLines="90" w:after="216" w:line="240" w:lineRule="auto"/>
                </w:pPr>
                <w:r w:rsidRPr="006B229C">
                  <w:rPr>
                    <w:rStyle w:val="PlaceholderText"/>
                  </w:rPr>
                  <w:t>Type here</w:t>
                </w:r>
              </w:p>
            </w:tc>
          </w:sdtContent>
        </w:sdt>
        <w:sdt>
          <w:sdtPr>
            <w:id w:val="1517263556"/>
            <w:placeholder>
              <w:docPart w:val="FDB3CC5F0728454E96724BA49981F891"/>
            </w:placeholder>
            <w:showingPlcHdr/>
            <w:text w:multiLine="1"/>
          </w:sdtPr>
          <w:sdtEndPr/>
          <w:sdtContent>
            <w:tc>
              <w:tcPr>
                <w:tcW w:w="1553" w:type="dxa"/>
              </w:tcPr>
              <w:p w14:paraId="0CD06F08" w14:textId="77777777" w:rsidR="00237E1E" w:rsidRPr="00BD1AAC" w:rsidRDefault="00237E1E" w:rsidP="00237E1E">
                <w:pPr>
                  <w:spacing w:afterLines="90" w:after="216" w:line="240" w:lineRule="auto"/>
                </w:pPr>
                <w:r w:rsidRPr="006B229C">
                  <w:rPr>
                    <w:rStyle w:val="PlaceholderText"/>
                  </w:rPr>
                  <w:t>Type here</w:t>
                </w:r>
              </w:p>
            </w:tc>
          </w:sdtContent>
        </w:sdt>
        <w:sdt>
          <w:sdtPr>
            <w:id w:val="-1201005110"/>
            <w:placeholder>
              <w:docPart w:val="A54D4A6F8BA44FE1AED72717EE816071"/>
            </w:placeholder>
            <w:showingPlcHdr/>
            <w:text w:multiLine="1"/>
          </w:sdtPr>
          <w:sdtEndPr/>
          <w:sdtContent>
            <w:tc>
              <w:tcPr>
                <w:tcW w:w="1272" w:type="dxa"/>
                <w:shd w:val="clear" w:color="auto" w:fill="F2F2F2" w:themeFill="background1" w:themeFillShade="F2"/>
              </w:tcPr>
              <w:p w14:paraId="33402DB2" w14:textId="77777777" w:rsidR="00237E1E" w:rsidRPr="00BD1AAC" w:rsidRDefault="00237E1E" w:rsidP="00237E1E">
                <w:pPr>
                  <w:spacing w:afterLines="90" w:after="216" w:line="240" w:lineRule="auto"/>
                </w:pPr>
                <w:r w:rsidRPr="006B229C">
                  <w:rPr>
                    <w:rStyle w:val="PlaceholderText"/>
                  </w:rPr>
                  <w:t>Type here</w:t>
                </w:r>
              </w:p>
            </w:tc>
          </w:sdtContent>
        </w:sdt>
        <w:tc>
          <w:tcPr>
            <w:tcW w:w="1553" w:type="dxa"/>
          </w:tcPr>
          <w:p w14:paraId="4025CA73" w14:textId="77777777" w:rsidR="00237E1E" w:rsidRDefault="00551D52" w:rsidP="00237E1E">
            <w:pPr>
              <w:spacing w:afterLines="90" w:after="216" w:line="240" w:lineRule="auto"/>
            </w:pPr>
            <w:sdt>
              <w:sdtPr>
                <w:id w:val="-1239543305"/>
                <w:placeholder>
                  <w:docPart w:val="95FB69EEC5CB4E979D0D0ABD21D9EA69"/>
                </w:placeholder>
                <w:showingPlcHdr/>
                <w:date>
                  <w:dateFormat w:val="d/MM/yy"/>
                  <w:lid w:val="en-NZ"/>
                  <w:storeMappedDataAs w:val="dateTime"/>
                  <w:calendar w:val="gregorian"/>
                </w:date>
              </w:sdtPr>
              <w:sdtEndPr/>
              <w:sdtContent>
                <w:r w:rsidR="00237E1E" w:rsidRPr="000B34C0">
                  <w:rPr>
                    <w:rStyle w:val="PlaceholderText"/>
                  </w:rPr>
                  <w:t>Click here to enter a date or click the drop-down arrow</w:t>
                </w:r>
              </w:sdtContent>
            </w:sdt>
            <w:r w:rsidR="00237E1E">
              <w:t xml:space="preserve"> </w:t>
            </w:r>
          </w:p>
          <w:p w14:paraId="04D46DE1" w14:textId="77777777" w:rsidR="00237E1E" w:rsidRPr="00BD1AAC" w:rsidRDefault="00551D52" w:rsidP="00237E1E">
            <w:pPr>
              <w:spacing w:afterLines="90" w:after="216" w:line="240" w:lineRule="auto"/>
            </w:pPr>
            <w:sdt>
              <w:sdtPr>
                <w:id w:val="2122341911"/>
                <w:placeholder>
                  <w:docPart w:val="04EF5E8C22104487BF6428C023A8E750"/>
                </w:placeholder>
                <w:showingPlcHdr/>
                <w:text w:multiLine="1"/>
              </w:sdtPr>
              <w:sdtEndPr/>
              <w:sdtContent>
                <w:r w:rsidR="00237E1E" w:rsidRPr="006B229C">
                  <w:rPr>
                    <w:rStyle w:val="PlaceholderText"/>
                  </w:rPr>
                  <w:t>Type here</w:t>
                </w:r>
              </w:sdtContent>
            </w:sdt>
          </w:p>
        </w:tc>
        <w:tc>
          <w:tcPr>
            <w:tcW w:w="2143" w:type="dxa"/>
            <w:shd w:val="clear" w:color="auto" w:fill="F2F2F2" w:themeFill="background1" w:themeFillShade="F2"/>
          </w:tcPr>
          <w:p w14:paraId="64880AE1" w14:textId="77777777" w:rsidR="00FD62CC" w:rsidRDefault="00551D52" w:rsidP="00FD62CC">
            <w:pPr>
              <w:spacing w:after="90" w:line="240" w:lineRule="auto"/>
            </w:pPr>
            <w:sdt>
              <w:sdtPr>
                <w:id w:val="-1882847579"/>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Assumption</w:t>
            </w:r>
          </w:p>
          <w:p w14:paraId="52165824" w14:textId="77777777" w:rsidR="00FD62CC" w:rsidRDefault="00551D52" w:rsidP="00FD62CC">
            <w:pPr>
              <w:spacing w:after="90" w:line="240" w:lineRule="auto"/>
            </w:pPr>
            <w:sdt>
              <w:sdtPr>
                <w:id w:val="653715826"/>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Asbestos survey</w:t>
            </w:r>
            <w:r w:rsidR="00FD62CC">
              <w:br/>
              <w:t>(attach copy to back of form)</w:t>
            </w:r>
          </w:p>
          <w:p w14:paraId="3E404754" w14:textId="77777777" w:rsidR="00FD62CC" w:rsidRDefault="00551D52" w:rsidP="00FD62CC">
            <w:pPr>
              <w:spacing w:after="90" w:line="240" w:lineRule="auto"/>
            </w:pPr>
            <w:sdt>
              <w:sdtPr>
                <w:id w:val="332031433"/>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Other method</w:t>
            </w:r>
          </w:p>
          <w:sdt>
            <w:sdtPr>
              <w:id w:val="482824395"/>
              <w:placeholder>
                <w:docPart w:val="09422A5039FC44858AE4243394940B0E"/>
              </w:placeholder>
              <w:showingPlcHdr/>
              <w:text/>
            </w:sdtPr>
            <w:sdtEndPr/>
            <w:sdtContent>
              <w:p w14:paraId="42FD2AB9" w14:textId="77777777" w:rsidR="00237E1E" w:rsidRDefault="00FD62CC" w:rsidP="00FD62CC">
                <w:pPr>
                  <w:spacing w:after="90" w:line="240" w:lineRule="auto"/>
                </w:pPr>
                <w:r>
                  <w:rPr>
                    <w:rStyle w:val="PlaceholderText"/>
                  </w:rPr>
                  <w:t>If other is selected, please type here</w:t>
                </w:r>
              </w:p>
            </w:sdtContent>
          </w:sdt>
        </w:tc>
      </w:tr>
      <w:tr w:rsidR="00237E1E" w14:paraId="4E26B5E8" w14:textId="77777777" w:rsidTr="004C2E20">
        <w:trPr>
          <w:trHeight w:val="25"/>
        </w:trPr>
        <w:permEnd w:id="783169520" w:displacedByCustomXml="next"/>
        <w:permEnd w:id="354288483" w:displacedByCustomXml="next"/>
        <w:permEnd w:id="566122842" w:displacedByCustomXml="next"/>
        <w:permEnd w:id="12138909" w:displacedByCustomXml="next"/>
        <w:permEnd w:id="383476242" w:displacedByCustomXml="next"/>
        <w:permEnd w:id="224466291" w:displacedByCustomXml="next"/>
        <w:permEnd w:id="800195764" w:displacedByCustomXml="next"/>
        <w:permEnd w:id="2116973762" w:displacedByCustomXml="next"/>
        <w:permEnd w:id="2120971878" w:displacedByCustomXml="next"/>
        <w:permEnd w:id="784077185" w:displacedByCustomXml="next"/>
        <w:permEnd w:id="1550785553" w:displacedByCustomXml="next"/>
        <w:permStart w:id="315841055" w:edGrp="everyone" w:colFirst="0" w:colLast="0" w:displacedByCustomXml="next"/>
        <w:permStart w:id="715414461" w:edGrp="everyone" w:colFirst="1" w:colLast="1" w:displacedByCustomXml="next"/>
        <w:permStart w:id="255003978" w:edGrp="everyone" w:colFirst="2" w:colLast="2" w:displacedByCustomXml="next"/>
        <w:permStart w:id="1389379619" w:edGrp="everyone" w:colFirst="3" w:colLast="3" w:displacedByCustomXml="next"/>
        <w:permStart w:id="359477721" w:edGrp="everyone" w:colFirst="4" w:colLast="4" w:displacedByCustomXml="next"/>
        <w:permStart w:id="1436165534" w:edGrp="everyone" w:colFirst="5" w:colLast="5" w:displacedByCustomXml="next"/>
        <w:permStart w:id="1387545132" w:edGrp="everyone" w:colFirst="6" w:colLast="6" w:displacedByCustomXml="next"/>
        <w:permStart w:id="828250187" w:edGrp="everyone" w:colFirst="7" w:colLast="7" w:displacedByCustomXml="next"/>
        <w:permStart w:id="1735073822" w:edGrp="everyone" w:colFirst="8" w:colLast="8" w:displacedByCustomXml="next"/>
        <w:permStart w:id="1059667676" w:edGrp="everyone" w:colFirst="9" w:colLast="9" w:displacedByCustomXml="next"/>
        <w:permStart w:id="1411268340" w:edGrp="everyone" w:colFirst="10" w:colLast="10" w:displacedByCustomXml="next"/>
        <w:sdt>
          <w:sdtPr>
            <w:id w:val="1796022903"/>
            <w:placeholder>
              <w:docPart w:val="A8483F2F8CC749DEB2463ECE7CC86214"/>
            </w:placeholder>
            <w:showingPlcHdr/>
            <w:text w:multiLine="1"/>
          </w:sdtPr>
          <w:sdtEndPr/>
          <w:sdtContent>
            <w:tc>
              <w:tcPr>
                <w:tcW w:w="1833" w:type="dxa"/>
                <w:tcBorders>
                  <w:bottom w:val="single" w:sz="4" w:space="0" w:color="878787"/>
                </w:tcBorders>
              </w:tcPr>
              <w:p w14:paraId="524F8298" w14:textId="77777777" w:rsidR="00237E1E" w:rsidRDefault="00237E1E" w:rsidP="00237E1E">
                <w:pPr>
                  <w:spacing w:afterLines="90" w:after="216" w:line="240" w:lineRule="auto"/>
                </w:pPr>
                <w:r>
                  <w:rPr>
                    <w:rStyle w:val="PlaceholderText"/>
                  </w:rPr>
                  <w:t>Insert more rows by right-clicking the table and selecting Insert</w:t>
                </w:r>
              </w:p>
            </w:tc>
          </w:sdtContent>
        </w:sdt>
        <w:sdt>
          <w:sdtPr>
            <w:id w:val="-1950531648"/>
            <w:placeholder>
              <w:docPart w:val="6F9F4597E7E4459480FBAF861530CD4A"/>
            </w:placeholder>
            <w:showingPlcHdr/>
            <w:text w:multiLine="1"/>
          </w:sdtPr>
          <w:sdtEndPr/>
          <w:sdtContent>
            <w:tc>
              <w:tcPr>
                <w:tcW w:w="1552" w:type="dxa"/>
                <w:tcBorders>
                  <w:bottom w:val="single" w:sz="4" w:space="0" w:color="878787"/>
                </w:tcBorders>
                <w:shd w:val="clear" w:color="auto" w:fill="F2F2F2" w:themeFill="background1" w:themeFillShade="F2"/>
              </w:tcPr>
              <w:p w14:paraId="4F51EF5D" w14:textId="77777777" w:rsidR="00237E1E" w:rsidRDefault="00237E1E" w:rsidP="00237E1E">
                <w:pPr>
                  <w:spacing w:afterLines="90" w:after="216" w:line="240" w:lineRule="auto"/>
                </w:pPr>
                <w:r w:rsidRPr="00E10C0F">
                  <w:rPr>
                    <w:rStyle w:val="PlaceholderText"/>
                  </w:rPr>
                  <w:t>Type here</w:t>
                </w:r>
              </w:p>
            </w:tc>
          </w:sdtContent>
        </w:sdt>
        <w:sdt>
          <w:sdtPr>
            <w:id w:val="229509412"/>
            <w:placeholder>
              <w:docPart w:val="127F1702AC24459594C23DAE26D78CC8"/>
            </w:placeholder>
            <w:showingPlcHdr/>
            <w:text w:multiLine="1"/>
          </w:sdtPr>
          <w:sdtEndPr/>
          <w:sdtContent>
            <w:tc>
              <w:tcPr>
                <w:tcW w:w="1272" w:type="dxa"/>
                <w:tcBorders>
                  <w:bottom w:val="single" w:sz="4" w:space="0" w:color="878787"/>
                </w:tcBorders>
              </w:tcPr>
              <w:p w14:paraId="15589D14" w14:textId="77777777" w:rsidR="00237E1E" w:rsidRDefault="00237E1E" w:rsidP="00237E1E">
                <w:pPr>
                  <w:spacing w:afterLines="90" w:after="216" w:line="240" w:lineRule="auto"/>
                </w:pPr>
                <w:r w:rsidRPr="00E10C0F">
                  <w:rPr>
                    <w:rStyle w:val="PlaceholderText"/>
                  </w:rPr>
                  <w:t>Type here</w:t>
                </w:r>
              </w:p>
            </w:tc>
          </w:sdtContent>
        </w:sdt>
        <w:sdt>
          <w:sdtPr>
            <w:id w:val="-92012534"/>
            <w:placeholder>
              <w:docPart w:val="EDD537E1C73B49D582806B689449EDE5"/>
            </w:placeholder>
            <w:showingPlcHdr/>
            <w:text w:multiLine="1"/>
          </w:sdtPr>
          <w:sdtEndPr/>
          <w:sdtContent>
            <w:tc>
              <w:tcPr>
                <w:tcW w:w="1297" w:type="dxa"/>
                <w:tcBorders>
                  <w:bottom w:val="single" w:sz="4" w:space="0" w:color="878787"/>
                </w:tcBorders>
                <w:shd w:val="clear" w:color="auto" w:fill="F2F2F2" w:themeFill="background1" w:themeFillShade="F2"/>
              </w:tcPr>
              <w:p w14:paraId="038EB706" w14:textId="77777777" w:rsidR="00237E1E" w:rsidRDefault="00237E1E" w:rsidP="00237E1E">
                <w:pPr>
                  <w:spacing w:afterLines="90" w:after="216" w:line="240" w:lineRule="auto"/>
                </w:pPr>
                <w:r w:rsidRPr="00E10C0F">
                  <w:rPr>
                    <w:rStyle w:val="PlaceholderText"/>
                  </w:rPr>
                  <w:t>Type here</w:t>
                </w:r>
              </w:p>
            </w:tc>
          </w:sdtContent>
        </w:sdt>
        <w:sdt>
          <w:sdtPr>
            <w:id w:val="-662696475"/>
            <w14:checkbox>
              <w14:checked w14:val="0"/>
              <w14:checkedState w14:val="00FE" w14:font="Wingdings"/>
              <w14:uncheckedState w14:val="2610" w14:font="MS Gothic"/>
            </w14:checkbox>
          </w:sdtPr>
          <w:sdtEndPr/>
          <w:sdtContent>
            <w:tc>
              <w:tcPr>
                <w:tcW w:w="825" w:type="dxa"/>
                <w:tcBorders>
                  <w:bottom w:val="single" w:sz="4" w:space="0" w:color="878787"/>
                  <w:right w:val="single" w:sz="8" w:space="0" w:color="878787"/>
                </w:tcBorders>
              </w:tcPr>
              <w:p w14:paraId="151021D9" w14:textId="77777777" w:rsidR="00237E1E" w:rsidRPr="004B4368" w:rsidRDefault="00237E1E" w:rsidP="00237E1E">
                <w:pPr>
                  <w:spacing w:afterLines="90" w:after="216" w:line="240" w:lineRule="auto"/>
                  <w:jc w:val="center"/>
                  <w:rPr>
                    <w:rFonts w:ascii="MS Gothic" w:eastAsia="MS Gothic" w:hAnsi="MS Gothic"/>
                  </w:rPr>
                </w:pPr>
                <w:r w:rsidRPr="004B4368">
                  <w:rPr>
                    <w:rFonts w:ascii="MS Gothic" w:eastAsia="MS Gothic" w:hAnsi="MS Gothic" w:hint="eastAsia"/>
                  </w:rPr>
                  <w:t>☐</w:t>
                </w:r>
              </w:p>
            </w:tc>
          </w:sdtContent>
        </w:sdt>
        <w:sdt>
          <w:sdtPr>
            <w:id w:val="1496763906"/>
            <w14:checkbox>
              <w14:checked w14:val="0"/>
              <w14:checkedState w14:val="00FE" w14:font="Wingdings"/>
              <w14:uncheckedState w14:val="2610" w14:font="MS Gothic"/>
            </w14:checkbox>
          </w:sdtPr>
          <w:sdtEndPr/>
          <w:sdtContent>
            <w:tc>
              <w:tcPr>
                <w:tcW w:w="851" w:type="dxa"/>
                <w:tcBorders>
                  <w:left w:val="single" w:sz="8" w:space="0" w:color="878787"/>
                  <w:bottom w:val="single" w:sz="4" w:space="0" w:color="878787"/>
                </w:tcBorders>
              </w:tcPr>
              <w:p w14:paraId="26EF2BF2" w14:textId="77777777" w:rsidR="00237E1E" w:rsidRPr="004B4368" w:rsidRDefault="00237E1E" w:rsidP="00237E1E">
                <w:pPr>
                  <w:spacing w:afterLines="90" w:after="216" w:line="240" w:lineRule="auto"/>
                  <w:jc w:val="center"/>
                  <w:rPr>
                    <w:rFonts w:ascii="MS Gothic" w:eastAsia="MS Gothic" w:hAnsi="MS Gothic"/>
                  </w:rPr>
                </w:pPr>
                <w:r w:rsidRPr="004B4368">
                  <w:rPr>
                    <w:rFonts w:ascii="MS Gothic" w:eastAsia="MS Gothic" w:hAnsi="MS Gothic" w:hint="eastAsia"/>
                  </w:rPr>
                  <w:t>☐</w:t>
                </w:r>
              </w:p>
            </w:tc>
          </w:sdtContent>
        </w:sdt>
        <w:sdt>
          <w:sdtPr>
            <w:id w:val="-2062082054"/>
            <w:placeholder>
              <w:docPart w:val="15A60893C73141F8B332F05CE1B5CDC6"/>
            </w:placeholder>
            <w:showingPlcHdr/>
            <w:text w:multiLine="1"/>
          </w:sdtPr>
          <w:sdtEndPr/>
          <w:sdtContent>
            <w:tc>
              <w:tcPr>
                <w:tcW w:w="1553" w:type="dxa"/>
                <w:tcBorders>
                  <w:bottom w:val="single" w:sz="4" w:space="0" w:color="878787"/>
                </w:tcBorders>
                <w:shd w:val="clear" w:color="auto" w:fill="F2F2F2" w:themeFill="background1" w:themeFillShade="F2"/>
              </w:tcPr>
              <w:p w14:paraId="40759989" w14:textId="77777777" w:rsidR="00237E1E" w:rsidRDefault="00237E1E" w:rsidP="00237E1E">
                <w:pPr>
                  <w:spacing w:afterLines="90" w:after="216" w:line="240" w:lineRule="auto"/>
                </w:pPr>
                <w:r w:rsidRPr="006B229C">
                  <w:rPr>
                    <w:rStyle w:val="PlaceholderText"/>
                  </w:rPr>
                  <w:t>Type here</w:t>
                </w:r>
              </w:p>
            </w:tc>
          </w:sdtContent>
        </w:sdt>
        <w:sdt>
          <w:sdtPr>
            <w:id w:val="206311168"/>
            <w:placeholder>
              <w:docPart w:val="3BBBE308812244879A71C09BD13ABF0C"/>
            </w:placeholder>
            <w:showingPlcHdr/>
            <w:text w:multiLine="1"/>
          </w:sdtPr>
          <w:sdtEndPr/>
          <w:sdtContent>
            <w:tc>
              <w:tcPr>
                <w:tcW w:w="1553" w:type="dxa"/>
                <w:tcBorders>
                  <w:bottom w:val="single" w:sz="4" w:space="0" w:color="878787"/>
                </w:tcBorders>
              </w:tcPr>
              <w:p w14:paraId="7A900691" w14:textId="77777777" w:rsidR="00237E1E" w:rsidRDefault="00237E1E" w:rsidP="00237E1E">
                <w:pPr>
                  <w:spacing w:afterLines="90" w:after="216" w:line="240" w:lineRule="auto"/>
                </w:pPr>
                <w:r w:rsidRPr="006B229C">
                  <w:rPr>
                    <w:rStyle w:val="PlaceholderText"/>
                  </w:rPr>
                  <w:t>Type here</w:t>
                </w:r>
              </w:p>
            </w:tc>
          </w:sdtContent>
        </w:sdt>
        <w:sdt>
          <w:sdtPr>
            <w:id w:val="-1163231509"/>
            <w:placeholder>
              <w:docPart w:val="D5BBB675C767485B8CAE88916EB5AFED"/>
            </w:placeholder>
            <w:showingPlcHdr/>
            <w:text w:multiLine="1"/>
          </w:sdtPr>
          <w:sdtEndPr/>
          <w:sdtContent>
            <w:tc>
              <w:tcPr>
                <w:tcW w:w="1272" w:type="dxa"/>
                <w:tcBorders>
                  <w:bottom w:val="single" w:sz="4" w:space="0" w:color="878787"/>
                </w:tcBorders>
                <w:shd w:val="clear" w:color="auto" w:fill="F2F2F2" w:themeFill="background1" w:themeFillShade="F2"/>
              </w:tcPr>
              <w:p w14:paraId="0258D4CD" w14:textId="77777777" w:rsidR="00237E1E" w:rsidRDefault="00237E1E" w:rsidP="00237E1E">
                <w:pPr>
                  <w:spacing w:afterLines="90" w:after="216" w:line="240" w:lineRule="auto"/>
                </w:pPr>
                <w:r w:rsidRPr="006B229C">
                  <w:rPr>
                    <w:rStyle w:val="PlaceholderText"/>
                  </w:rPr>
                  <w:t>Type here</w:t>
                </w:r>
              </w:p>
            </w:tc>
          </w:sdtContent>
        </w:sdt>
        <w:tc>
          <w:tcPr>
            <w:tcW w:w="1553" w:type="dxa"/>
            <w:tcBorders>
              <w:bottom w:val="single" w:sz="4" w:space="0" w:color="878787"/>
            </w:tcBorders>
          </w:tcPr>
          <w:p w14:paraId="24E87425" w14:textId="77777777" w:rsidR="00237E1E" w:rsidRDefault="00551D52" w:rsidP="00237E1E">
            <w:pPr>
              <w:spacing w:afterLines="90" w:after="216" w:line="240" w:lineRule="auto"/>
            </w:pPr>
            <w:sdt>
              <w:sdtPr>
                <w:id w:val="-555092225"/>
                <w:placeholder>
                  <w:docPart w:val="FDEBF85D43904B0B9933F775F9F4BBEC"/>
                </w:placeholder>
                <w:showingPlcHdr/>
                <w:date>
                  <w:dateFormat w:val="d/MM/yy"/>
                  <w:lid w:val="en-NZ"/>
                  <w:storeMappedDataAs w:val="dateTime"/>
                  <w:calendar w:val="gregorian"/>
                </w:date>
              </w:sdtPr>
              <w:sdtEndPr/>
              <w:sdtContent>
                <w:r w:rsidR="00237E1E" w:rsidRPr="000B34C0">
                  <w:rPr>
                    <w:rStyle w:val="PlaceholderText"/>
                  </w:rPr>
                  <w:t>Click here to enter a date or click the drop-down arrow</w:t>
                </w:r>
              </w:sdtContent>
            </w:sdt>
            <w:r w:rsidR="00237E1E">
              <w:t xml:space="preserve"> </w:t>
            </w:r>
          </w:p>
          <w:p w14:paraId="04BC87B7" w14:textId="77777777" w:rsidR="00237E1E" w:rsidRDefault="00551D52" w:rsidP="00237E1E">
            <w:pPr>
              <w:spacing w:afterLines="90" w:after="216" w:line="240" w:lineRule="auto"/>
            </w:pPr>
            <w:sdt>
              <w:sdtPr>
                <w:id w:val="-127006114"/>
                <w:placeholder>
                  <w:docPart w:val="BE2AB221085A4371986A6B9CC65A9B91"/>
                </w:placeholder>
                <w:showingPlcHdr/>
                <w:text w:multiLine="1"/>
              </w:sdtPr>
              <w:sdtEndPr/>
              <w:sdtContent>
                <w:r w:rsidR="00237E1E" w:rsidRPr="006B229C">
                  <w:rPr>
                    <w:rStyle w:val="PlaceholderText"/>
                  </w:rPr>
                  <w:t>Type here</w:t>
                </w:r>
              </w:sdtContent>
            </w:sdt>
          </w:p>
        </w:tc>
        <w:tc>
          <w:tcPr>
            <w:tcW w:w="2143" w:type="dxa"/>
            <w:tcBorders>
              <w:bottom w:val="single" w:sz="4" w:space="0" w:color="878787"/>
            </w:tcBorders>
            <w:shd w:val="clear" w:color="auto" w:fill="F2F2F2" w:themeFill="background1" w:themeFillShade="F2"/>
          </w:tcPr>
          <w:p w14:paraId="4FAF1A8C" w14:textId="77777777" w:rsidR="00FD62CC" w:rsidRDefault="00551D52" w:rsidP="00FD62CC">
            <w:pPr>
              <w:spacing w:after="90" w:line="240" w:lineRule="auto"/>
            </w:pPr>
            <w:sdt>
              <w:sdtPr>
                <w:id w:val="1219091873"/>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Assumption</w:t>
            </w:r>
          </w:p>
          <w:p w14:paraId="0B9A4700" w14:textId="77777777" w:rsidR="00FD62CC" w:rsidRDefault="00551D52" w:rsidP="00FD62CC">
            <w:pPr>
              <w:spacing w:after="90" w:line="240" w:lineRule="auto"/>
            </w:pPr>
            <w:sdt>
              <w:sdtPr>
                <w:id w:val="-739944546"/>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Asbestos survey</w:t>
            </w:r>
            <w:r w:rsidR="00FD62CC">
              <w:br/>
              <w:t>(attach copy to back of form)</w:t>
            </w:r>
          </w:p>
          <w:p w14:paraId="38A2922F" w14:textId="77777777" w:rsidR="00FD62CC" w:rsidRDefault="00551D52" w:rsidP="00FD62CC">
            <w:pPr>
              <w:spacing w:after="90" w:line="240" w:lineRule="auto"/>
            </w:pPr>
            <w:sdt>
              <w:sdtPr>
                <w:id w:val="-1503889206"/>
                <w14:checkbox>
                  <w14:checked w14:val="0"/>
                  <w14:checkedState w14:val="0052" w14:font="Wingdings 2"/>
                  <w14:uncheckedState w14:val="2610" w14:font="MS Gothic"/>
                </w14:checkbox>
              </w:sdtPr>
              <w:sdtEndPr/>
              <w:sdtContent>
                <w:r w:rsidR="00FD62CC">
                  <w:rPr>
                    <w:rFonts w:ascii="MS Gothic" w:eastAsia="MS Gothic" w:hAnsi="MS Gothic" w:hint="eastAsia"/>
                  </w:rPr>
                  <w:t>☐</w:t>
                </w:r>
              </w:sdtContent>
            </w:sdt>
            <w:r w:rsidR="00FD62CC">
              <w:t xml:space="preserve"> Other method</w:t>
            </w:r>
          </w:p>
          <w:sdt>
            <w:sdtPr>
              <w:id w:val="631291738"/>
              <w:placeholder>
                <w:docPart w:val="3897996E61A0461FAA46CDEF98DC83FB"/>
              </w:placeholder>
              <w:showingPlcHdr/>
              <w:text/>
            </w:sdtPr>
            <w:sdtEndPr/>
            <w:sdtContent>
              <w:p w14:paraId="4FCEDDFB" w14:textId="77777777" w:rsidR="00237E1E" w:rsidRDefault="00FD62CC" w:rsidP="00FD62CC">
                <w:pPr>
                  <w:spacing w:after="90" w:line="240" w:lineRule="auto"/>
                  <w:rPr>
                    <w:rFonts w:ascii="MS Gothic" w:eastAsia="MS Gothic" w:hAnsi="MS Gothic"/>
                  </w:rPr>
                </w:pPr>
                <w:r>
                  <w:rPr>
                    <w:rStyle w:val="PlaceholderText"/>
                  </w:rPr>
                  <w:t>If other is selected, please type here</w:t>
                </w:r>
              </w:p>
            </w:sdtContent>
          </w:sdt>
        </w:tc>
      </w:tr>
      <w:permEnd w:id="1411268340"/>
      <w:permEnd w:id="1059667676"/>
      <w:permEnd w:id="1735073822"/>
      <w:permEnd w:id="828250187"/>
      <w:permEnd w:id="1387545132"/>
      <w:permEnd w:id="1436165534"/>
      <w:permEnd w:id="359477721"/>
      <w:permEnd w:id="1389379619"/>
      <w:permEnd w:id="255003978"/>
      <w:permEnd w:id="715414461"/>
      <w:permEnd w:id="315841055"/>
    </w:tbl>
    <w:p w14:paraId="3E1D6950" w14:textId="77777777" w:rsidR="00D611C2" w:rsidRDefault="00D611C2" w:rsidP="007E54B1">
      <w:pPr>
        <w:pStyle w:val="FootnoteText"/>
        <w:sectPr w:rsidR="00D611C2" w:rsidSect="00205E72">
          <w:footnotePr>
            <w:pos w:val="beneathText"/>
          </w:footnotePr>
          <w:pgSz w:w="16838" w:h="11906" w:orient="landscape"/>
          <w:pgMar w:top="567" w:right="567" w:bottom="567" w:left="567" w:header="312" w:footer="709" w:gutter="0"/>
          <w:cols w:space="708"/>
          <w:titlePg/>
          <w:docGrid w:linePitch="360"/>
        </w:sectPr>
      </w:pPr>
    </w:p>
    <w:p w14:paraId="095DE859" w14:textId="77777777" w:rsidR="007E54B1" w:rsidRDefault="007E54B1" w:rsidP="007E54B1">
      <w:pPr>
        <w:pStyle w:val="FootnoteText"/>
      </w:pPr>
    </w:p>
    <w:tbl>
      <w:tblPr>
        <w:tblStyle w:val="GreyBlock"/>
        <w:tblW w:w="0" w:type="auto"/>
        <w:tblLook w:val="04A0" w:firstRow="1" w:lastRow="0" w:firstColumn="1" w:lastColumn="0" w:noHBand="0" w:noVBand="1"/>
      </w:tblPr>
      <w:tblGrid>
        <w:gridCol w:w="10092"/>
      </w:tblGrid>
      <w:tr w:rsidR="000D1E70" w14:paraId="1A27EAC9" w14:textId="77777777" w:rsidTr="008306F4">
        <w:tc>
          <w:tcPr>
            <w:tcW w:w="10092" w:type="dxa"/>
          </w:tcPr>
          <w:p w14:paraId="72A76057" w14:textId="77777777" w:rsidR="000D1E70" w:rsidRDefault="009F2C1E" w:rsidP="005F2AF0">
            <w:pPr>
              <w:pStyle w:val="Heading5"/>
              <w:outlineLvl w:val="4"/>
            </w:pPr>
            <w:r w:rsidRPr="009F2C1E">
              <w:t>How are you indicating the presence and location of asbestos/ACM to the people at this workplace who need to know that it is there? For example, people whose work could expose them to respirable asbestos fibres?</w:t>
            </w:r>
          </w:p>
        </w:tc>
      </w:tr>
      <w:tr w:rsidR="009F2C1E" w14:paraId="6CCD53FA" w14:textId="77777777" w:rsidTr="008306F4">
        <w:trPr>
          <w:trHeight w:val="23"/>
        </w:trPr>
        <w:tc>
          <w:tcPr>
            <w:tcW w:w="10092" w:type="dxa"/>
            <w:tcBorders>
              <w:bottom w:val="single" w:sz="4" w:space="0" w:color="FFFFFF" w:themeColor="background1"/>
            </w:tcBorders>
          </w:tcPr>
          <w:p w14:paraId="0866DA32" w14:textId="77777777" w:rsidR="009F2C1E" w:rsidRPr="00205E72" w:rsidRDefault="009F2C1E" w:rsidP="00C11981">
            <w:pPr>
              <w:pStyle w:val="ExampleText"/>
              <w:keepNext/>
              <w:rPr>
                <w:i w:val="0"/>
                <w:iCs w:val="0"/>
              </w:rPr>
            </w:pPr>
            <w:r w:rsidRPr="009F2C1E">
              <w:rPr>
                <w:i w:val="0"/>
                <w:iCs w:val="0"/>
              </w:rPr>
              <w:t xml:space="preserve">You can choose how to indicate that asbestos/ACM is present and where it is. For example, make an asbestos record, put a sign on the nearest door, </w:t>
            </w:r>
            <w:r w:rsidR="00BA1C49">
              <w:rPr>
                <w:i w:val="0"/>
                <w:iCs w:val="0"/>
              </w:rPr>
              <w:t xml:space="preserve">use labels, or </w:t>
            </w:r>
            <w:r w:rsidRPr="009F2C1E">
              <w:rPr>
                <w:i w:val="0"/>
                <w:iCs w:val="0"/>
              </w:rPr>
              <w:t>mark it on a site plan</w:t>
            </w:r>
            <w:r w:rsidR="00BA1C49">
              <w:rPr>
                <w:i w:val="0"/>
                <w:iCs w:val="0"/>
              </w:rPr>
              <w:t xml:space="preserve"> </w:t>
            </w:r>
            <w:r w:rsidR="00BA1C49" w:rsidRPr="00BA1C49">
              <w:rPr>
                <w:i w:val="0"/>
                <w:iCs w:val="0"/>
              </w:rPr>
              <w:t>(see the example on the last page of this template</w:t>
            </w:r>
            <w:r w:rsidR="00BA1C49">
              <w:rPr>
                <w:i w:val="0"/>
                <w:iCs w:val="0"/>
              </w:rPr>
              <w:t>)</w:t>
            </w:r>
            <w:r w:rsidRPr="009F2C1E">
              <w:rPr>
                <w:i w:val="0"/>
                <w:iCs w:val="0"/>
              </w:rPr>
              <w:t xml:space="preserve">. Make sure people know where to find this information, or are given it before they start work. </w:t>
            </w:r>
            <w:r w:rsidR="00205E72" w:rsidRPr="009F2C1E">
              <w:t xml:space="preserve"> </w:t>
            </w:r>
          </w:p>
        </w:tc>
      </w:tr>
      <w:tr w:rsidR="00C11981" w14:paraId="69876990" w14:textId="77777777" w:rsidTr="008306F4">
        <w:trPr>
          <w:trHeight w:val="554"/>
        </w:trPr>
        <w:permStart w:id="269712852" w:edGrp="everyone" w:displacedByCustomXml="next"/>
        <w:sdt>
          <w:sdtPr>
            <w:id w:val="-2057389657"/>
            <w:placeholder>
              <w:docPart w:val="2CBEA2EB8A5F49DDBCB2FE49A235FBDE"/>
            </w:placeholder>
            <w:showingPlcHdr/>
            <w:text w:multiLine="1"/>
          </w:sdtPr>
          <w:sdtEndPr/>
          <w:sdtContent>
            <w:tc>
              <w:tcPr>
                <w:tcW w:w="10092" w:type="dxa"/>
                <w:tcBorders>
                  <w:top w:val="single" w:sz="4" w:space="0" w:color="FFFFFF" w:themeColor="background1"/>
                </w:tcBorders>
                <w:shd w:val="clear" w:color="auto" w:fill="F2F2F2" w:themeFill="background1" w:themeFillShade="F2"/>
              </w:tcPr>
              <w:p w14:paraId="1C1B9748" w14:textId="77777777" w:rsidR="00C11981" w:rsidRPr="00C11981" w:rsidRDefault="008C35FC" w:rsidP="00C11981">
                <w:r>
                  <w:rPr>
                    <w:rStyle w:val="PlaceholderText"/>
                  </w:rPr>
                  <w:t>Type here</w:t>
                </w:r>
              </w:p>
            </w:tc>
          </w:sdtContent>
        </w:sdt>
      </w:tr>
      <w:permEnd w:id="269712852"/>
    </w:tbl>
    <w:p w14:paraId="0AE9B34D" w14:textId="77777777" w:rsidR="00205E72" w:rsidRDefault="00205E72"/>
    <w:tbl>
      <w:tblPr>
        <w:tblStyle w:val="GreyBlock"/>
        <w:tblW w:w="5000" w:type="pct"/>
        <w:tblBorders>
          <w:insideH w:val="single" w:sz="4" w:space="0" w:color="FFFFFF" w:themeColor="background1"/>
        </w:tblBorders>
        <w:tblLook w:val="04A0" w:firstRow="1" w:lastRow="0" w:firstColumn="1" w:lastColumn="0" w:noHBand="0" w:noVBand="1"/>
      </w:tblPr>
      <w:tblGrid>
        <w:gridCol w:w="10092"/>
      </w:tblGrid>
      <w:tr w:rsidR="00205E72" w14:paraId="31F55497" w14:textId="77777777" w:rsidTr="008306F4">
        <w:tc>
          <w:tcPr>
            <w:tcW w:w="10092" w:type="dxa"/>
            <w:shd w:val="clear" w:color="auto" w:fill="7ACCC8"/>
          </w:tcPr>
          <w:p w14:paraId="4290395C" w14:textId="77777777" w:rsidR="00205E72" w:rsidRPr="00205E72" w:rsidRDefault="00205E72" w:rsidP="002609A2">
            <w:pPr>
              <w:rPr>
                <w:i/>
                <w:iCs/>
              </w:rPr>
            </w:pPr>
            <w:r w:rsidRPr="00205E72">
              <w:rPr>
                <w:i/>
                <w:iCs/>
              </w:rPr>
              <w:t>WorkSafe information:</w:t>
            </w:r>
          </w:p>
        </w:tc>
      </w:tr>
      <w:tr w:rsidR="00205E72" w14:paraId="3F230BD6" w14:textId="77777777" w:rsidTr="008306F4">
        <w:tc>
          <w:tcPr>
            <w:tcW w:w="10092" w:type="dxa"/>
            <w:shd w:val="clear" w:color="auto" w:fill="F2F2F2" w:themeFill="background1" w:themeFillShade="F2"/>
          </w:tcPr>
          <w:p w14:paraId="2BBAFA5A" w14:textId="77777777" w:rsidR="00205E72" w:rsidRPr="00F57376" w:rsidRDefault="00551D52" w:rsidP="002609A2">
            <w:pPr>
              <w:rPr>
                <w:rStyle w:val="Emphasis"/>
              </w:rPr>
            </w:pPr>
            <w:hyperlink r:id="rId22" w:history="1">
              <w:r w:rsidR="00205E72" w:rsidRPr="008C35FC">
                <w:rPr>
                  <w:rStyle w:val="Hyperlink"/>
                </w:rPr>
                <w:t>Meeting the duty to indicate the presence and location of asbestos at work</w:t>
              </w:r>
            </w:hyperlink>
          </w:p>
        </w:tc>
      </w:tr>
    </w:tbl>
    <w:p w14:paraId="3E89F2F9" w14:textId="77777777" w:rsidR="005351E1" w:rsidRDefault="005351E1" w:rsidP="00B86D81">
      <w:pPr>
        <w:pStyle w:val="Heading1"/>
      </w:pPr>
      <w:r>
        <w:lastRenderedPageBreak/>
        <w:t xml:space="preserve">Procedures </w:t>
      </w:r>
      <w:r w:rsidR="00205E72">
        <w:t>f</w:t>
      </w:r>
      <w:r w:rsidR="00A13BDC">
        <w:t xml:space="preserve">or </w:t>
      </w:r>
      <w:r w:rsidR="004C2E20">
        <w:t>m</w:t>
      </w:r>
      <w:r w:rsidR="00A13BDC">
        <w:t xml:space="preserve">anaging </w:t>
      </w:r>
      <w:r w:rsidR="004C2E20">
        <w:t>i</w:t>
      </w:r>
      <w:r w:rsidR="00A13BDC">
        <w:t xml:space="preserve">ncidents </w:t>
      </w:r>
      <w:r w:rsidR="00E24AD5">
        <w:t>o</w:t>
      </w:r>
      <w:r w:rsidR="00A13BDC">
        <w:t xml:space="preserve">r </w:t>
      </w:r>
      <w:r w:rsidR="004C2E20">
        <w:t>e</w:t>
      </w:r>
      <w:r w:rsidR="00A13BDC">
        <w:t xml:space="preserve">mergencies </w:t>
      </w:r>
      <w:r w:rsidR="004C2E20">
        <w:t>i</w:t>
      </w:r>
      <w:r w:rsidR="00A13BDC">
        <w:t xml:space="preserve">nvolving </w:t>
      </w:r>
      <w:r w:rsidR="004C2E20">
        <w:t>a</w:t>
      </w:r>
      <w:r w:rsidR="00A13BDC">
        <w:t xml:space="preserve">sbestos </w:t>
      </w:r>
      <w:r w:rsidR="00E24AD5">
        <w:t>o</w:t>
      </w:r>
      <w:r w:rsidR="00A13BDC">
        <w:t xml:space="preserve">r </w:t>
      </w:r>
      <w:r>
        <w:t>ACM</w:t>
      </w:r>
    </w:p>
    <w:p w14:paraId="4D3B1951" w14:textId="77777777" w:rsidR="00F57F03" w:rsidRDefault="005351E1" w:rsidP="005351E1">
      <w:pPr>
        <w:spacing w:after="160" w:line="259" w:lineRule="auto"/>
      </w:pPr>
      <w:r>
        <w:t>How will incidents or emergencies involving asbestos/ACM be managed?</w:t>
      </w:r>
    </w:p>
    <w:tbl>
      <w:tblPr>
        <w:tblStyle w:val="LargeTable"/>
        <w:tblpPr w:leftFromText="181" w:rightFromText="181" w:bottomFromText="142" w:vertAnchor="text" w:tblpY="1"/>
        <w:tblOverlap w:val="never"/>
        <w:tblW w:w="0" w:type="auto"/>
        <w:tblLook w:val="04A0" w:firstRow="1" w:lastRow="0" w:firstColumn="1" w:lastColumn="0" w:noHBand="0" w:noVBand="1"/>
      </w:tblPr>
      <w:tblGrid>
        <w:gridCol w:w="5012"/>
        <w:gridCol w:w="5080"/>
      </w:tblGrid>
      <w:tr w:rsidR="00F57F03" w14:paraId="27CCFEAC" w14:textId="77777777" w:rsidTr="004C2E20">
        <w:trPr>
          <w:trHeight w:val="283"/>
        </w:trPr>
        <w:tc>
          <w:tcPr>
            <w:tcW w:w="5012" w:type="dxa"/>
            <w:tcBorders>
              <w:top w:val="single" w:sz="12" w:space="0" w:color="7ACCC8"/>
            </w:tcBorders>
            <w:vAlign w:val="center"/>
          </w:tcPr>
          <w:p w14:paraId="6F47109D" w14:textId="77777777" w:rsidR="00F57F03" w:rsidRPr="00145482" w:rsidRDefault="00145482" w:rsidP="00825968">
            <w:pPr>
              <w:pStyle w:val="Heading4"/>
              <w:outlineLvl w:val="3"/>
            </w:pPr>
            <w:r w:rsidRPr="00145482">
              <w:t>Action</w:t>
            </w:r>
          </w:p>
        </w:tc>
        <w:tc>
          <w:tcPr>
            <w:tcW w:w="5080" w:type="dxa"/>
            <w:tcBorders>
              <w:top w:val="single" w:sz="12" w:space="0" w:color="7ACCC8"/>
            </w:tcBorders>
            <w:shd w:val="clear" w:color="auto" w:fill="F2F2F2" w:themeFill="background1" w:themeFillShade="F2"/>
            <w:vAlign w:val="center"/>
          </w:tcPr>
          <w:p w14:paraId="14554F39" w14:textId="77777777" w:rsidR="00F57F03" w:rsidRPr="00145482" w:rsidRDefault="00145482" w:rsidP="00825968">
            <w:pPr>
              <w:pStyle w:val="Heading4"/>
              <w:outlineLvl w:val="3"/>
            </w:pPr>
            <w:r w:rsidRPr="00145482">
              <w:t>Name and role of person/s responsible</w:t>
            </w:r>
          </w:p>
        </w:tc>
      </w:tr>
      <w:tr w:rsidR="00145482" w14:paraId="09000E18" w14:textId="77777777" w:rsidTr="004C2E20">
        <w:tc>
          <w:tcPr>
            <w:tcW w:w="5012" w:type="dxa"/>
          </w:tcPr>
          <w:p w14:paraId="7E52D277" w14:textId="77777777" w:rsidR="00145482" w:rsidRDefault="00145482" w:rsidP="00825968">
            <w:pPr>
              <w:pStyle w:val="ExampleText"/>
            </w:pPr>
            <w:r>
              <w:t>For example, stop work immediately, secure and evacuate work area, contact site manage</w:t>
            </w:r>
            <w:r w:rsidR="00FD62CC">
              <w:t>r.</w:t>
            </w:r>
            <w:r>
              <w:t xml:space="preserve"> </w:t>
            </w:r>
            <w:r w:rsidR="008C35FC">
              <w:t>A</w:t>
            </w:r>
            <w:r>
              <w:t xml:space="preserve">dd additional steps </w:t>
            </w:r>
            <w:r w:rsidR="00BA1C49">
              <w:t>—</w:t>
            </w:r>
            <w:r w:rsidR="008C35FC">
              <w:t xml:space="preserve"> </w:t>
            </w:r>
            <w:r>
              <w:t>see your workplace emergency plan for details</w:t>
            </w:r>
            <w:r w:rsidR="008C35FC">
              <w:t>.</w:t>
            </w:r>
          </w:p>
        </w:tc>
        <w:tc>
          <w:tcPr>
            <w:tcW w:w="5080" w:type="dxa"/>
            <w:shd w:val="clear" w:color="auto" w:fill="F2F2F2" w:themeFill="background1" w:themeFillShade="F2"/>
          </w:tcPr>
          <w:p w14:paraId="4A611218" w14:textId="77777777" w:rsidR="00145482" w:rsidRDefault="00145482" w:rsidP="00825968">
            <w:pPr>
              <w:spacing w:after="160" w:line="259" w:lineRule="auto"/>
            </w:pPr>
          </w:p>
        </w:tc>
      </w:tr>
      <w:tr w:rsidR="00F57F03" w14:paraId="621B31D7" w14:textId="77777777" w:rsidTr="004C2E20">
        <w:permStart w:id="1146645976" w:edGrp="everyone" w:colFirst="0" w:colLast="0" w:displacedByCustomXml="next"/>
        <w:permStart w:id="830614488" w:edGrp="everyone" w:colFirst="1" w:colLast="1" w:displacedByCustomXml="next"/>
        <w:sdt>
          <w:sdtPr>
            <w:id w:val="-602338276"/>
            <w:placeholder>
              <w:docPart w:val="1CF60EDE27724D5FBE3DED819E820382"/>
            </w:placeholder>
            <w:showingPlcHdr/>
            <w:text w:multiLine="1"/>
          </w:sdtPr>
          <w:sdtEndPr/>
          <w:sdtContent>
            <w:tc>
              <w:tcPr>
                <w:tcW w:w="5012" w:type="dxa"/>
                <w:tcBorders>
                  <w:bottom w:val="single" w:sz="4" w:space="0" w:color="878787"/>
                </w:tcBorders>
              </w:tcPr>
              <w:p w14:paraId="62296D5B" w14:textId="77777777" w:rsidR="00F57F03" w:rsidRDefault="008C35FC" w:rsidP="00825968">
                <w:pPr>
                  <w:spacing w:after="160" w:line="259" w:lineRule="auto"/>
                </w:pPr>
                <w:r>
                  <w:rPr>
                    <w:rStyle w:val="PlaceholderText"/>
                  </w:rPr>
                  <w:t>Type here</w:t>
                </w:r>
              </w:p>
            </w:tc>
          </w:sdtContent>
        </w:sdt>
        <w:sdt>
          <w:sdtPr>
            <w:id w:val="1085276934"/>
            <w:placeholder>
              <w:docPart w:val="9A0F7137B293425AB9DDBB7961F0E652"/>
            </w:placeholder>
            <w:showingPlcHdr/>
            <w:text w:multiLine="1"/>
          </w:sdtPr>
          <w:sdtEndPr/>
          <w:sdtContent>
            <w:tc>
              <w:tcPr>
                <w:tcW w:w="5080" w:type="dxa"/>
                <w:tcBorders>
                  <w:bottom w:val="single" w:sz="4" w:space="0" w:color="878787"/>
                </w:tcBorders>
                <w:shd w:val="clear" w:color="auto" w:fill="F2F2F2" w:themeFill="background1" w:themeFillShade="F2"/>
              </w:tcPr>
              <w:p w14:paraId="6A553690" w14:textId="77777777" w:rsidR="00F57F03" w:rsidRDefault="008C35FC" w:rsidP="00825968">
                <w:pPr>
                  <w:spacing w:after="160" w:line="259" w:lineRule="auto"/>
                </w:pPr>
                <w:r>
                  <w:rPr>
                    <w:rStyle w:val="PlaceholderText"/>
                  </w:rPr>
                  <w:t>Type here</w:t>
                </w:r>
              </w:p>
            </w:tc>
          </w:sdtContent>
        </w:sdt>
      </w:tr>
      <w:tr w:rsidR="00F57F03" w14:paraId="3549865B" w14:textId="77777777" w:rsidTr="004C2E20">
        <w:permEnd w:id="1146645976" w:displacedByCustomXml="next"/>
        <w:permEnd w:id="830614488" w:displacedByCustomXml="next"/>
        <w:permStart w:id="325612011" w:edGrp="everyone" w:colFirst="0" w:colLast="0" w:displacedByCustomXml="next"/>
        <w:permStart w:id="1657092355" w:edGrp="everyone" w:colFirst="1" w:colLast="1" w:displacedByCustomXml="next"/>
        <w:sdt>
          <w:sdtPr>
            <w:id w:val="-159929298"/>
            <w:placeholder>
              <w:docPart w:val="CC5D44125B784C65BE0009287AF1C398"/>
            </w:placeholder>
          </w:sdtPr>
          <w:sdtEndPr/>
          <w:sdtContent>
            <w:sdt>
              <w:sdtPr>
                <w:id w:val="-2022388870"/>
                <w:placeholder>
                  <w:docPart w:val="35E9EB36986945B6BF97CE5CEB98198F"/>
                </w:placeholder>
                <w:showingPlcHdr/>
                <w:text w:multiLine="1"/>
              </w:sdtPr>
              <w:sdtEndPr/>
              <w:sdtContent>
                <w:tc>
                  <w:tcPr>
                    <w:tcW w:w="5012" w:type="dxa"/>
                    <w:tcBorders>
                      <w:bottom w:val="single" w:sz="12" w:space="0" w:color="7ACCC8"/>
                    </w:tcBorders>
                  </w:tcPr>
                  <w:p w14:paraId="4853E4CA" w14:textId="77777777" w:rsidR="00F57F03" w:rsidRDefault="00D12FDD" w:rsidP="00825968">
                    <w:pPr>
                      <w:spacing w:after="160" w:line="259" w:lineRule="auto"/>
                    </w:pPr>
                    <w:r>
                      <w:rPr>
                        <w:rStyle w:val="PlaceholderText"/>
                      </w:rPr>
                      <w:t xml:space="preserve">Insert more rows by right-clicking the </w:t>
                    </w:r>
                    <w:r w:rsidR="00210D8E">
                      <w:rPr>
                        <w:rStyle w:val="PlaceholderText"/>
                      </w:rPr>
                      <w:t>t</w:t>
                    </w:r>
                    <w:r>
                      <w:rPr>
                        <w:rStyle w:val="PlaceholderText"/>
                      </w:rPr>
                      <w:t>able and selecting Insert</w:t>
                    </w:r>
                  </w:p>
                </w:tc>
              </w:sdtContent>
            </w:sdt>
          </w:sdtContent>
        </w:sdt>
        <w:sdt>
          <w:sdtPr>
            <w:id w:val="-913247166"/>
            <w:placeholder>
              <w:docPart w:val="6A12C29985AB4642BE4351DAC2EF3DA9"/>
            </w:placeholder>
            <w:showingPlcHdr/>
            <w:text w:multiLine="1"/>
          </w:sdtPr>
          <w:sdtEndPr/>
          <w:sdtContent>
            <w:tc>
              <w:tcPr>
                <w:tcW w:w="5080" w:type="dxa"/>
                <w:tcBorders>
                  <w:bottom w:val="single" w:sz="12" w:space="0" w:color="7ACCC8"/>
                </w:tcBorders>
                <w:shd w:val="clear" w:color="auto" w:fill="F2F2F2" w:themeFill="background1" w:themeFillShade="F2"/>
              </w:tcPr>
              <w:p w14:paraId="557CF17F" w14:textId="77777777" w:rsidR="00F57F03" w:rsidRDefault="008C35FC" w:rsidP="00825968">
                <w:pPr>
                  <w:spacing w:after="160" w:line="259" w:lineRule="auto"/>
                </w:pPr>
                <w:r>
                  <w:rPr>
                    <w:rStyle w:val="PlaceholderText"/>
                  </w:rPr>
                  <w:t>Type here</w:t>
                </w:r>
              </w:p>
            </w:tc>
          </w:sdtContent>
        </w:sdt>
      </w:tr>
      <w:permEnd w:id="1657092355"/>
      <w:permEnd w:id="325612011"/>
    </w:tbl>
    <w:p w14:paraId="60B41624" w14:textId="77777777" w:rsidR="00E24AD5" w:rsidRDefault="00E24AD5"/>
    <w:tbl>
      <w:tblPr>
        <w:tblStyle w:val="GreyBlock"/>
        <w:tblW w:w="5000" w:type="pct"/>
        <w:tblBorders>
          <w:insideH w:val="single" w:sz="4" w:space="0" w:color="FFFFFF" w:themeColor="background1"/>
        </w:tblBorders>
        <w:tblLook w:val="04A0" w:firstRow="1" w:lastRow="0" w:firstColumn="1" w:lastColumn="0" w:noHBand="0" w:noVBand="1"/>
      </w:tblPr>
      <w:tblGrid>
        <w:gridCol w:w="10092"/>
      </w:tblGrid>
      <w:tr w:rsidR="00E24AD5" w14:paraId="745F75BE" w14:textId="77777777" w:rsidTr="008306F4">
        <w:tc>
          <w:tcPr>
            <w:tcW w:w="10092" w:type="dxa"/>
            <w:shd w:val="clear" w:color="auto" w:fill="7ACCC8"/>
          </w:tcPr>
          <w:p w14:paraId="77C24F0C" w14:textId="77777777" w:rsidR="00E24AD5" w:rsidRPr="00205E72" w:rsidRDefault="00E24AD5" w:rsidP="002609A2">
            <w:pPr>
              <w:rPr>
                <w:i/>
                <w:iCs/>
              </w:rPr>
            </w:pPr>
            <w:r w:rsidRPr="00205E72">
              <w:rPr>
                <w:i/>
                <w:iCs/>
              </w:rPr>
              <w:t>WorkSafe information:</w:t>
            </w:r>
          </w:p>
        </w:tc>
      </w:tr>
      <w:tr w:rsidR="00E24AD5" w14:paraId="4464D556" w14:textId="77777777" w:rsidTr="008306F4">
        <w:tc>
          <w:tcPr>
            <w:tcW w:w="10092" w:type="dxa"/>
            <w:shd w:val="clear" w:color="auto" w:fill="F2F2F2" w:themeFill="background1" w:themeFillShade="F2"/>
          </w:tcPr>
          <w:p w14:paraId="0D34F9EE" w14:textId="77777777" w:rsidR="00E24AD5" w:rsidRPr="00F57376" w:rsidRDefault="00551D52" w:rsidP="002609A2">
            <w:pPr>
              <w:rPr>
                <w:rStyle w:val="Emphasis"/>
              </w:rPr>
            </w:pPr>
            <w:hyperlink r:id="rId23" w:history="1">
              <w:r w:rsidR="00E24AD5" w:rsidRPr="008C35FC">
                <w:rPr>
                  <w:rStyle w:val="Hyperlink"/>
                </w:rPr>
                <w:t>Workplace emergency plans</w:t>
              </w:r>
            </w:hyperlink>
          </w:p>
        </w:tc>
      </w:tr>
    </w:tbl>
    <w:p w14:paraId="6B590EB8" w14:textId="77777777" w:rsidR="00145482" w:rsidRDefault="00145482" w:rsidP="00145482">
      <w:pPr>
        <w:pStyle w:val="Heading2"/>
        <w:rPr>
          <w:b w:val="0"/>
          <w:bCs w:val="0"/>
        </w:rPr>
      </w:pPr>
      <w:r w:rsidRPr="00145482">
        <w:t xml:space="preserve">Main contact person/s for incident/emergency management </w:t>
      </w:r>
      <w:r w:rsidRPr="00145482">
        <w:rPr>
          <w:b w:val="0"/>
          <w:bCs w:val="0"/>
        </w:rPr>
        <w:t>(eg site manager, facilities manager)</w:t>
      </w:r>
    </w:p>
    <w:tbl>
      <w:tblPr>
        <w:tblStyle w:val="Style1"/>
        <w:tblW w:w="5000" w:type="pct"/>
        <w:tblLook w:val="04A0" w:firstRow="1" w:lastRow="0" w:firstColumn="1" w:lastColumn="0" w:noHBand="0" w:noVBand="1"/>
      </w:tblPr>
      <w:tblGrid>
        <w:gridCol w:w="1842"/>
        <w:gridCol w:w="285"/>
        <w:gridCol w:w="7955"/>
      </w:tblGrid>
      <w:tr w:rsidR="00E24AD5" w14:paraId="03CA4418" w14:textId="77777777" w:rsidTr="002609A2">
        <w:tc>
          <w:tcPr>
            <w:tcW w:w="1842" w:type="dxa"/>
            <w:tcBorders>
              <w:bottom w:val="single" w:sz="4" w:space="0" w:color="FFFFFF" w:themeColor="background1"/>
              <w:right w:val="nil"/>
            </w:tcBorders>
          </w:tcPr>
          <w:p w14:paraId="529697D0" w14:textId="77777777" w:rsidR="00E24AD5" w:rsidRDefault="00E24AD5" w:rsidP="002609A2">
            <w:permStart w:id="378289392" w:edGrp="everyone" w:colFirst="2" w:colLast="2"/>
            <w:r>
              <w:t>Name:</w:t>
            </w:r>
          </w:p>
        </w:tc>
        <w:tc>
          <w:tcPr>
            <w:tcW w:w="285" w:type="dxa"/>
            <w:tcBorders>
              <w:left w:val="nil"/>
              <w:bottom w:val="single" w:sz="4" w:space="0" w:color="FFFFFF" w:themeColor="background1"/>
            </w:tcBorders>
          </w:tcPr>
          <w:p w14:paraId="764AE0D9" w14:textId="77777777" w:rsidR="00E24AD5" w:rsidRDefault="00E24AD5" w:rsidP="002609A2"/>
        </w:tc>
        <w:sdt>
          <w:sdtPr>
            <w:id w:val="-912623038"/>
            <w:placeholder>
              <w:docPart w:val="9B908937D8B54B43A4639D77AD757087"/>
            </w:placeholder>
            <w:showingPlcHdr/>
            <w:text w:multiLine="1"/>
          </w:sdtPr>
          <w:sdtEndPr/>
          <w:sdtContent>
            <w:tc>
              <w:tcPr>
                <w:tcW w:w="7955" w:type="dxa"/>
                <w:tcBorders>
                  <w:left w:val="nil"/>
                  <w:bottom w:val="single" w:sz="4" w:space="0" w:color="FFFFFF" w:themeColor="background1"/>
                </w:tcBorders>
                <w:shd w:val="clear" w:color="auto" w:fill="F2F2F2" w:themeFill="background1" w:themeFillShade="F2"/>
              </w:tcPr>
              <w:p w14:paraId="31A0E051" w14:textId="77777777" w:rsidR="00E24AD5" w:rsidRDefault="00E24AD5" w:rsidP="002609A2">
                <w:r>
                  <w:rPr>
                    <w:rStyle w:val="PlaceholderText"/>
                  </w:rPr>
                  <w:t>Type here</w:t>
                </w:r>
              </w:p>
            </w:tc>
          </w:sdtContent>
        </w:sdt>
      </w:tr>
      <w:tr w:rsidR="00E24AD5" w14:paraId="1B762EB3" w14:textId="77777777" w:rsidTr="002609A2">
        <w:tc>
          <w:tcPr>
            <w:tcW w:w="1842" w:type="dxa"/>
            <w:tcBorders>
              <w:right w:val="nil"/>
            </w:tcBorders>
          </w:tcPr>
          <w:p w14:paraId="01A2F6D5" w14:textId="77777777" w:rsidR="00E24AD5" w:rsidRDefault="00E24AD5" w:rsidP="002609A2">
            <w:permStart w:id="1931886028" w:edGrp="everyone" w:colFirst="2" w:colLast="2"/>
            <w:permEnd w:id="378289392"/>
            <w:r>
              <w:t>Position/job title:</w:t>
            </w:r>
          </w:p>
        </w:tc>
        <w:tc>
          <w:tcPr>
            <w:tcW w:w="285" w:type="dxa"/>
            <w:tcBorders>
              <w:left w:val="nil"/>
            </w:tcBorders>
          </w:tcPr>
          <w:p w14:paraId="63E40000" w14:textId="77777777" w:rsidR="00E24AD5" w:rsidRDefault="00E24AD5" w:rsidP="002609A2"/>
        </w:tc>
        <w:sdt>
          <w:sdtPr>
            <w:id w:val="-1825417980"/>
            <w:placeholder>
              <w:docPart w:val="7004F9E730694F0DB1763207682F2878"/>
            </w:placeholder>
            <w:showingPlcHdr/>
            <w:text w:multiLine="1"/>
          </w:sdtPr>
          <w:sdtEndPr/>
          <w:sdtContent>
            <w:tc>
              <w:tcPr>
                <w:tcW w:w="7955" w:type="dxa"/>
                <w:tcBorders>
                  <w:left w:val="nil"/>
                </w:tcBorders>
                <w:shd w:val="clear" w:color="auto" w:fill="F2F2F2" w:themeFill="background1" w:themeFillShade="F2"/>
              </w:tcPr>
              <w:p w14:paraId="3CE0E9CD" w14:textId="77777777" w:rsidR="00E24AD5" w:rsidRDefault="00E24AD5" w:rsidP="002609A2">
                <w:r>
                  <w:rPr>
                    <w:rStyle w:val="PlaceholderText"/>
                  </w:rPr>
                  <w:t>Type here</w:t>
                </w:r>
              </w:p>
            </w:tc>
          </w:sdtContent>
        </w:sdt>
      </w:tr>
      <w:tr w:rsidR="00E24AD5" w14:paraId="33D7E7A7" w14:textId="77777777" w:rsidTr="002609A2">
        <w:tc>
          <w:tcPr>
            <w:tcW w:w="1842" w:type="dxa"/>
            <w:tcBorders>
              <w:right w:val="nil"/>
            </w:tcBorders>
          </w:tcPr>
          <w:p w14:paraId="1FEA389C" w14:textId="77777777" w:rsidR="00E24AD5" w:rsidRDefault="00E24AD5" w:rsidP="002609A2">
            <w:permStart w:id="427443992" w:edGrp="everyone" w:colFirst="2" w:colLast="2"/>
            <w:permEnd w:id="1931886028"/>
            <w:r>
              <w:t>Email:</w:t>
            </w:r>
          </w:p>
        </w:tc>
        <w:tc>
          <w:tcPr>
            <w:tcW w:w="285" w:type="dxa"/>
            <w:tcBorders>
              <w:left w:val="nil"/>
            </w:tcBorders>
          </w:tcPr>
          <w:p w14:paraId="778A7942" w14:textId="77777777" w:rsidR="00E24AD5" w:rsidRDefault="00E24AD5" w:rsidP="002609A2"/>
        </w:tc>
        <w:sdt>
          <w:sdtPr>
            <w:id w:val="-843549756"/>
            <w:placeholder>
              <w:docPart w:val="FCCD3595F2CF450F97FB3B4677A459EC"/>
            </w:placeholder>
            <w:showingPlcHdr/>
            <w:text w:multiLine="1"/>
          </w:sdtPr>
          <w:sdtEndPr/>
          <w:sdtContent>
            <w:tc>
              <w:tcPr>
                <w:tcW w:w="7955" w:type="dxa"/>
                <w:tcBorders>
                  <w:left w:val="nil"/>
                </w:tcBorders>
                <w:shd w:val="clear" w:color="auto" w:fill="F2F2F2" w:themeFill="background1" w:themeFillShade="F2"/>
              </w:tcPr>
              <w:p w14:paraId="165AC8D9" w14:textId="77777777" w:rsidR="00E24AD5" w:rsidRDefault="00E24AD5" w:rsidP="002609A2">
                <w:r>
                  <w:rPr>
                    <w:rStyle w:val="PlaceholderText"/>
                  </w:rPr>
                  <w:t>Type here</w:t>
                </w:r>
              </w:p>
            </w:tc>
          </w:sdtContent>
        </w:sdt>
      </w:tr>
      <w:tr w:rsidR="00E24AD5" w14:paraId="71C78A39" w14:textId="77777777" w:rsidTr="002609A2">
        <w:tc>
          <w:tcPr>
            <w:tcW w:w="1842" w:type="dxa"/>
            <w:tcBorders>
              <w:right w:val="nil"/>
            </w:tcBorders>
          </w:tcPr>
          <w:p w14:paraId="7CDEBBB2" w14:textId="77777777" w:rsidR="00E24AD5" w:rsidRDefault="00E24AD5" w:rsidP="002609A2">
            <w:permStart w:id="2062755001" w:edGrp="everyone" w:colFirst="2" w:colLast="2"/>
            <w:permEnd w:id="427443992"/>
            <w:r>
              <w:t>Mobile phone:</w:t>
            </w:r>
          </w:p>
        </w:tc>
        <w:tc>
          <w:tcPr>
            <w:tcW w:w="285" w:type="dxa"/>
            <w:tcBorders>
              <w:left w:val="nil"/>
            </w:tcBorders>
          </w:tcPr>
          <w:p w14:paraId="07D38731" w14:textId="77777777" w:rsidR="00E24AD5" w:rsidRDefault="00E24AD5" w:rsidP="002609A2"/>
        </w:tc>
        <w:sdt>
          <w:sdtPr>
            <w:id w:val="1840273717"/>
            <w:placeholder>
              <w:docPart w:val="1C4AED37F47B46F68ABAD95C3524EF1C"/>
            </w:placeholder>
            <w:showingPlcHdr/>
            <w:text w:multiLine="1"/>
          </w:sdtPr>
          <w:sdtEndPr/>
          <w:sdtContent>
            <w:tc>
              <w:tcPr>
                <w:tcW w:w="7955" w:type="dxa"/>
                <w:tcBorders>
                  <w:left w:val="nil"/>
                </w:tcBorders>
                <w:shd w:val="clear" w:color="auto" w:fill="F2F2F2" w:themeFill="background1" w:themeFillShade="F2"/>
              </w:tcPr>
              <w:p w14:paraId="58F60917" w14:textId="77777777" w:rsidR="00E24AD5" w:rsidRDefault="00E24AD5" w:rsidP="002609A2">
                <w:r>
                  <w:rPr>
                    <w:rStyle w:val="PlaceholderText"/>
                  </w:rPr>
                  <w:t>Type here</w:t>
                </w:r>
              </w:p>
            </w:tc>
          </w:sdtContent>
        </w:sdt>
      </w:tr>
      <w:permEnd w:id="2062755001"/>
    </w:tbl>
    <w:p w14:paraId="0F0EA8DE" w14:textId="77777777" w:rsidR="00E24AD5" w:rsidRDefault="00E24AD5" w:rsidP="00E24AD5"/>
    <w:tbl>
      <w:tblPr>
        <w:tblStyle w:val="Style1"/>
        <w:tblW w:w="5000" w:type="pct"/>
        <w:tblLook w:val="04A0" w:firstRow="1" w:lastRow="0" w:firstColumn="1" w:lastColumn="0" w:noHBand="0" w:noVBand="1"/>
      </w:tblPr>
      <w:tblGrid>
        <w:gridCol w:w="1842"/>
        <w:gridCol w:w="285"/>
        <w:gridCol w:w="7955"/>
      </w:tblGrid>
      <w:tr w:rsidR="00E24AD5" w14:paraId="59E01A32" w14:textId="77777777" w:rsidTr="002609A2">
        <w:tc>
          <w:tcPr>
            <w:tcW w:w="1842" w:type="dxa"/>
            <w:tcBorders>
              <w:bottom w:val="single" w:sz="4" w:space="0" w:color="FFFFFF" w:themeColor="background1"/>
              <w:right w:val="nil"/>
            </w:tcBorders>
          </w:tcPr>
          <w:p w14:paraId="4070FF60" w14:textId="77777777" w:rsidR="00E24AD5" w:rsidRDefault="00E24AD5" w:rsidP="002609A2">
            <w:permStart w:id="2892281" w:edGrp="everyone" w:colFirst="2" w:colLast="2"/>
            <w:r>
              <w:t>Name:</w:t>
            </w:r>
          </w:p>
        </w:tc>
        <w:tc>
          <w:tcPr>
            <w:tcW w:w="285" w:type="dxa"/>
            <w:tcBorders>
              <w:left w:val="nil"/>
              <w:bottom w:val="single" w:sz="4" w:space="0" w:color="FFFFFF" w:themeColor="background1"/>
            </w:tcBorders>
          </w:tcPr>
          <w:p w14:paraId="4A01DE97" w14:textId="77777777" w:rsidR="00E24AD5" w:rsidRDefault="00E24AD5" w:rsidP="002609A2"/>
        </w:tc>
        <w:sdt>
          <w:sdtPr>
            <w:id w:val="-1422876400"/>
            <w:placeholder>
              <w:docPart w:val="FA9CA0DAE0DB4158A9F5B3975F1E74F1"/>
            </w:placeholder>
            <w:showingPlcHdr/>
            <w:text w:multiLine="1"/>
          </w:sdtPr>
          <w:sdtEndPr/>
          <w:sdtContent>
            <w:tc>
              <w:tcPr>
                <w:tcW w:w="7955" w:type="dxa"/>
                <w:tcBorders>
                  <w:left w:val="nil"/>
                  <w:bottom w:val="single" w:sz="4" w:space="0" w:color="FFFFFF" w:themeColor="background1"/>
                </w:tcBorders>
                <w:shd w:val="clear" w:color="auto" w:fill="F2F2F2" w:themeFill="background1" w:themeFillShade="F2"/>
              </w:tcPr>
              <w:p w14:paraId="44C52318" w14:textId="77777777" w:rsidR="00E24AD5" w:rsidRDefault="00E24AD5" w:rsidP="002609A2">
                <w:r>
                  <w:rPr>
                    <w:rStyle w:val="PlaceholderText"/>
                  </w:rPr>
                  <w:t>Type here</w:t>
                </w:r>
              </w:p>
            </w:tc>
          </w:sdtContent>
        </w:sdt>
      </w:tr>
      <w:tr w:rsidR="00E24AD5" w14:paraId="43A24ECD" w14:textId="77777777" w:rsidTr="002609A2">
        <w:tc>
          <w:tcPr>
            <w:tcW w:w="1842" w:type="dxa"/>
            <w:tcBorders>
              <w:right w:val="nil"/>
            </w:tcBorders>
          </w:tcPr>
          <w:p w14:paraId="0559DF23" w14:textId="77777777" w:rsidR="00E24AD5" w:rsidRDefault="00E24AD5" w:rsidP="002609A2">
            <w:permStart w:id="1203650959" w:edGrp="everyone" w:colFirst="2" w:colLast="2"/>
            <w:permEnd w:id="2892281"/>
            <w:r>
              <w:t>Position/job title:</w:t>
            </w:r>
          </w:p>
        </w:tc>
        <w:tc>
          <w:tcPr>
            <w:tcW w:w="285" w:type="dxa"/>
            <w:tcBorders>
              <w:left w:val="nil"/>
            </w:tcBorders>
          </w:tcPr>
          <w:p w14:paraId="63D1F590" w14:textId="77777777" w:rsidR="00E24AD5" w:rsidRDefault="00E24AD5" w:rsidP="002609A2"/>
        </w:tc>
        <w:sdt>
          <w:sdtPr>
            <w:id w:val="1178849794"/>
            <w:placeholder>
              <w:docPart w:val="23CCD4F0019C4EAA9148605D15A924F4"/>
            </w:placeholder>
            <w:showingPlcHdr/>
            <w:text w:multiLine="1"/>
          </w:sdtPr>
          <w:sdtEndPr/>
          <w:sdtContent>
            <w:tc>
              <w:tcPr>
                <w:tcW w:w="7955" w:type="dxa"/>
                <w:tcBorders>
                  <w:left w:val="nil"/>
                </w:tcBorders>
                <w:shd w:val="clear" w:color="auto" w:fill="F2F2F2" w:themeFill="background1" w:themeFillShade="F2"/>
              </w:tcPr>
              <w:p w14:paraId="08C689D4" w14:textId="77777777" w:rsidR="00E24AD5" w:rsidRDefault="00E24AD5" w:rsidP="002609A2">
                <w:r>
                  <w:rPr>
                    <w:rStyle w:val="PlaceholderText"/>
                  </w:rPr>
                  <w:t>Type here</w:t>
                </w:r>
              </w:p>
            </w:tc>
          </w:sdtContent>
        </w:sdt>
      </w:tr>
      <w:tr w:rsidR="00E24AD5" w14:paraId="58688ACD" w14:textId="77777777" w:rsidTr="002609A2">
        <w:tc>
          <w:tcPr>
            <w:tcW w:w="1842" w:type="dxa"/>
            <w:tcBorders>
              <w:right w:val="nil"/>
            </w:tcBorders>
          </w:tcPr>
          <w:p w14:paraId="44B5DE92" w14:textId="77777777" w:rsidR="00E24AD5" w:rsidRDefault="00E24AD5" w:rsidP="002609A2">
            <w:permStart w:id="1742870381" w:edGrp="everyone" w:colFirst="2" w:colLast="2"/>
            <w:permEnd w:id="1203650959"/>
            <w:r>
              <w:t>Email:</w:t>
            </w:r>
          </w:p>
        </w:tc>
        <w:tc>
          <w:tcPr>
            <w:tcW w:w="285" w:type="dxa"/>
            <w:tcBorders>
              <w:left w:val="nil"/>
            </w:tcBorders>
          </w:tcPr>
          <w:p w14:paraId="1028678D" w14:textId="77777777" w:rsidR="00E24AD5" w:rsidRDefault="00E24AD5" w:rsidP="002609A2"/>
        </w:tc>
        <w:sdt>
          <w:sdtPr>
            <w:id w:val="-185449539"/>
            <w:placeholder>
              <w:docPart w:val="69B78D5F18F3481BBB6FF64F59E9B910"/>
            </w:placeholder>
            <w:showingPlcHdr/>
            <w:text w:multiLine="1"/>
          </w:sdtPr>
          <w:sdtEndPr/>
          <w:sdtContent>
            <w:tc>
              <w:tcPr>
                <w:tcW w:w="7955" w:type="dxa"/>
                <w:tcBorders>
                  <w:left w:val="nil"/>
                </w:tcBorders>
                <w:shd w:val="clear" w:color="auto" w:fill="F2F2F2" w:themeFill="background1" w:themeFillShade="F2"/>
              </w:tcPr>
              <w:p w14:paraId="79193DE6" w14:textId="77777777" w:rsidR="00E24AD5" w:rsidRDefault="00E24AD5" w:rsidP="002609A2">
                <w:r>
                  <w:rPr>
                    <w:rStyle w:val="PlaceholderText"/>
                  </w:rPr>
                  <w:t>Type here</w:t>
                </w:r>
              </w:p>
            </w:tc>
          </w:sdtContent>
        </w:sdt>
      </w:tr>
      <w:tr w:rsidR="00E24AD5" w14:paraId="002FBC61" w14:textId="77777777" w:rsidTr="002609A2">
        <w:tc>
          <w:tcPr>
            <w:tcW w:w="1842" w:type="dxa"/>
            <w:tcBorders>
              <w:right w:val="nil"/>
            </w:tcBorders>
          </w:tcPr>
          <w:p w14:paraId="3DA1CA31" w14:textId="77777777" w:rsidR="00E24AD5" w:rsidRDefault="00E24AD5" w:rsidP="002609A2">
            <w:permStart w:id="20717065" w:edGrp="everyone" w:colFirst="2" w:colLast="2"/>
            <w:permEnd w:id="1742870381"/>
            <w:r>
              <w:t>Mobile phone:</w:t>
            </w:r>
          </w:p>
        </w:tc>
        <w:tc>
          <w:tcPr>
            <w:tcW w:w="285" w:type="dxa"/>
            <w:tcBorders>
              <w:left w:val="nil"/>
            </w:tcBorders>
          </w:tcPr>
          <w:p w14:paraId="02D68CFA" w14:textId="77777777" w:rsidR="00E24AD5" w:rsidRDefault="00E24AD5" w:rsidP="002609A2"/>
        </w:tc>
        <w:sdt>
          <w:sdtPr>
            <w:id w:val="-182671907"/>
            <w:placeholder>
              <w:docPart w:val="1DDBBB80473F4B68B5EAB5216BBDB4EC"/>
            </w:placeholder>
            <w:showingPlcHdr/>
            <w:text w:multiLine="1"/>
          </w:sdtPr>
          <w:sdtEndPr/>
          <w:sdtContent>
            <w:tc>
              <w:tcPr>
                <w:tcW w:w="7955" w:type="dxa"/>
                <w:tcBorders>
                  <w:left w:val="nil"/>
                </w:tcBorders>
                <w:shd w:val="clear" w:color="auto" w:fill="F2F2F2" w:themeFill="background1" w:themeFillShade="F2"/>
              </w:tcPr>
              <w:p w14:paraId="7BEAF7C2" w14:textId="77777777" w:rsidR="00E24AD5" w:rsidRDefault="00E24AD5" w:rsidP="002609A2">
                <w:r>
                  <w:rPr>
                    <w:rStyle w:val="PlaceholderText"/>
                  </w:rPr>
                  <w:t>Type here</w:t>
                </w:r>
              </w:p>
            </w:tc>
          </w:sdtContent>
        </w:sdt>
      </w:tr>
    </w:tbl>
    <w:permEnd w:id="20717065"/>
    <w:p w14:paraId="425A72D6" w14:textId="77777777" w:rsidR="00974E1B" w:rsidRDefault="00F70F80" w:rsidP="00B86D81">
      <w:pPr>
        <w:pStyle w:val="Heading1"/>
      </w:pPr>
      <w:r>
        <w:lastRenderedPageBreak/>
        <w:softHyphen/>
      </w:r>
      <w:r w:rsidR="00974E1B">
        <w:t xml:space="preserve">Procedures </w:t>
      </w:r>
      <w:r w:rsidR="00321E26">
        <w:t>f</w:t>
      </w:r>
      <w:r w:rsidR="00A13BDC">
        <w:t xml:space="preserve">or </w:t>
      </w:r>
      <w:r w:rsidR="004C2E20">
        <w:t>r</w:t>
      </w:r>
      <w:r w:rsidR="00A13BDC">
        <w:t xml:space="preserve">ecording </w:t>
      </w:r>
      <w:r w:rsidR="004C2E20">
        <w:t>d</w:t>
      </w:r>
      <w:r w:rsidR="00A13BDC">
        <w:t xml:space="preserve">etails </w:t>
      </w:r>
      <w:r w:rsidR="00321E26">
        <w:t>o</w:t>
      </w:r>
      <w:r w:rsidR="00A13BDC">
        <w:t xml:space="preserve">f </w:t>
      </w:r>
      <w:r w:rsidR="004C2E20">
        <w:t>i</w:t>
      </w:r>
      <w:r w:rsidR="00A13BDC">
        <w:t xml:space="preserve">ncidents </w:t>
      </w:r>
      <w:r w:rsidR="00321E26">
        <w:t>o</w:t>
      </w:r>
      <w:r w:rsidR="00A13BDC">
        <w:t xml:space="preserve">r </w:t>
      </w:r>
      <w:r w:rsidR="004C2E20">
        <w:t>e</w:t>
      </w:r>
      <w:r w:rsidR="00A13BDC">
        <w:t xml:space="preserve">mergencies </w:t>
      </w:r>
      <w:r w:rsidR="004C2E20">
        <w:t>in</w:t>
      </w:r>
      <w:r w:rsidR="00A13BDC">
        <w:t xml:space="preserve">volving </w:t>
      </w:r>
      <w:r w:rsidR="004C2E20">
        <w:t>a</w:t>
      </w:r>
      <w:r w:rsidR="00A13BDC">
        <w:t xml:space="preserve">sbestos </w:t>
      </w:r>
      <w:r w:rsidR="00321E26">
        <w:t>o</w:t>
      </w:r>
      <w:r w:rsidR="00A13BDC">
        <w:t xml:space="preserve">r </w:t>
      </w:r>
      <w:r w:rsidR="00974E1B">
        <w:t>ACM</w:t>
      </w:r>
    </w:p>
    <w:p w14:paraId="22F44BEB" w14:textId="77777777" w:rsidR="00D611C2" w:rsidRDefault="00974E1B" w:rsidP="00BA1C49">
      <w:pPr>
        <w:keepNext/>
        <w:spacing w:after="240"/>
      </w:pPr>
      <w:r>
        <w:t>After you have handled an incident or emergency, make sure that everyone at the workplace knows what happened and how to prevent a similar event happening again.</w:t>
      </w:r>
    </w:p>
    <w:tbl>
      <w:tblPr>
        <w:tblStyle w:val="Style1"/>
        <w:tblW w:w="5000" w:type="pct"/>
        <w:tblBorders>
          <w:insideV w:val="none" w:sz="0" w:space="0" w:color="auto"/>
        </w:tblBorders>
        <w:tblLook w:val="04A0" w:firstRow="1" w:lastRow="0" w:firstColumn="1" w:lastColumn="0" w:noHBand="0" w:noVBand="1"/>
      </w:tblPr>
      <w:tblGrid>
        <w:gridCol w:w="10082"/>
      </w:tblGrid>
      <w:tr w:rsidR="00D611C2" w14:paraId="78F9505C" w14:textId="77777777" w:rsidTr="008306F4">
        <w:tc>
          <w:tcPr>
            <w:tcW w:w="2577" w:type="dxa"/>
            <w:vAlign w:val="top"/>
          </w:tcPr>
          <w:p w14:paraId="111145E0" w14:textId="77777777" w:rsidR="00BA1C49" w:rsidRDefault="00BA1C49" w:rsidP="002609A2">
            <w:pPr>
              <w:pStyle w:val="ExampleText"/>
              <w:keepNext/>
              <w:rPr>
                <w:b/>
                <w:bCs/>
                <w:i w:val="0"/>
                <w:iCs w:val="0"/>
                <w:color w:val="auto"/>
                <w:sz w:val="19"/>
                <w:szCs w:val="22"/>
              </w:rPr>
            </w:pPr>
            <w:r w:rsidRPr="00BA1C49">
              <w:rPr>
                <w:b/>
                <w:bCs/>
                <w:i w:val="0"/>
                <w:iCs w:val="0"/>
                <w:color w:val="auto"/>
                <w:sz w:val="19"/>
                <w:szCs w:val="22"/>
              </w:rPr>
              <w:t>How and where will information about incidents or emergencies be recorded?</w:t>
            </w:r>
          </w:p>
          <w:p w14:paraId="5EB24B22" w14:textId="77777777" w:rsidR="00D611C2" w:rsidRPr="00974E1B" w:rsidRDefault="00D611C2" w:rsidP="002609A2">
            <w:pPr>
              <w:pStyle w:val="ExampleText"/>
              <w:keepNext/>
              <w:rPr>
                <w:i w:val="0"/>
                <w:iCs w:val="0"/>
              </w:rPr>
            </w:pPr>
            <w:r w:rsidRPr="00974E1B">
              <w:rPr>
                <w:i w:val="0"/>
                <w:iCs w:val="0"/>
              </w:rPr>
              <w:t>For example, in a database or other electronic record, in a risk register, in a site diary or notebook.</w:t>
            </w:r>
          </w:p>
        </w:tc>
      </w:tr>
      <w:tr w:rsidR="00D611C2" w14:paraId="25C86C04" w14:textId="77777777" w:rsidTr="008306F4">
        <w:trPr>
          <w:trHeight w:val="27"/>
        </w:trPr>
        <w:permStart w:id="287002545" w:edGrp="everyone" w:displacedByCustomXml="next"/>
        <w:sdt>
          <w:sdtPr>
            <w:id w:val="1949661736"/>
            <w:placeholder>
              <w:docPart w:val="C5042D16C1174FA4B002ED297C2FFB0D"/>
            </w:placeholder>
            <w:showingPlcHdr/>
            <w:text w:multiLine="1"/>
          </w:sdtPr>
          <w:sdtEndPr/>
          <w:sdtContent>
            <w:tc>
              <w:tcPr>
                <w:tcW w:w="2577" w:type="dxa"/>
                <w:shd w:val="clear" w:color="auto" w:fill="F2F2F2" w:themeFill="background1" w:themeFillShade="F2"/>
                <w:vAlign w:val="top"/>
              </w:tcPr>
              <w:p w14:paraId="0F8CC0AD" w14:textId="77777777" w:rsidR="00D611C2" w:rsidRDefault="00D611C2" w:rsidP="002609A2">
                <w:r w:rsidRPr="008F28D4">
                  <w:rPr>
                    <w:rStyle w:val="PlaceholderText"/>
                  </w:rPr>
                  <w:t>Type here</w:t>
                </w:r>
              </w:p>
            </w:tc>
          </w:sdtContent>
        </w:sdt>
      </w:tr>
      <w:permEnd w:id="287002545"/>
    </w:tbl>
    <w:p w14:paraId="14E48DA7" w14:textId="77777777" w:rsidR="00D611C2" w:rsidRDefault="00D611C2" w:rsidP="000B2DB4">
      <w:pPr>
        <w:keepNext/>
      </w:pPr>
    </w:p>
    <w:p w14:paraId="1F1AFBFD" w14:textId="77777777" w:rsidR="002A5EEA" w:rsidRDefault="002A5EEA" w:rsidP="005403E9">
      <w:pPr>
        <w:pStyle w:val="Heading1"/>
        <w:pageBreakBefore w:val="0"/>
      </w:pPr>
      <w:r>
        <w:t xml:space="preserve">Workers </w:t>
      </w:r>
      <w:r w:rsidR="004C2E20">
        <w:t>carrying out work involving asbestos – information and training</w:t>
      </w:r>
    </w:p>
    <w:p w14:paraId="6941D4DA" w14:textId="77777777" w:rsidR="000941CB" w:rsidRDefault="002A5EEA" w:rsidP="00C11981">
      <w:pPr>
        <w:keepNext/>
      </w:pPr>
      <w:r>
        <w:t xml:space="preserve">The information and training workers require will depend on the work to be done, how much supervision workers need, the type of asbestos in your workplace, and the risk of exposure. </w:t>
      </w:r>
    </w:p>
    <w:p w14:paraId="1D8F9506" w14:textId="77777777" w:rsidR="002A5EEA" w:rsidRDefault="00551D52" w:rsidP="00C11981">
      <w:pPr>
        <w:keepNext/>
      </w:pPr>
      <w:hyperlink r:id="rId24" w:anchor="fig-31" w:history="1">
        <w:r w:rsidR="002A5EEA" w:rsidRPr="008C35FC">
          <w:rPr>
            <w:rStyle w:val="Hyperlink"/>
          </w:rPr>
          <w:t>Licensed asbestos removal work</w:t>
        </w:r>
      </w:hyperlink>
      <w:r w:rsidR="002A5EEA">
        <w:t xml:space="preserve"> can only be carried out by a licensed removalist who has completed </w:t>
      </w:r>
      <w:hyperlink r:id="rId25" w:anchor="fig-30" w:history="1">
        <w:r w:rsidR="002A5EEA" w:rsidRPr="008C35FC">
          <w:rPr>
            <w:rStyle w:val="Hyperlink"/>
          </w:rPr>
          <w:t>certified training</w:t>
        </w:r>
      </w:hyperlink>
      <w:r w:rsidR="002A5EEA">
        <w:t>.</w:t>
      </w:r>
    </w:p>
    <w:p w14:paraId="2854DB40" w14:textId="77777777" w:rsidR="00974E1B" w:rsidRDefault="002A5EEA" w:rsidP="00C11981">
      <w:pPr>
        <w:pStyle w:val="Heading2"/>
      </w:pPr>
      <w:r>
        <w:t>Information</w:t>
      </w:r>
      <w:r w:rsidR="00BA1C49">
        <w:t xml:space="preserve"> and training</w:t>
      </w:r>
    </w:p>
    <w:tbl>
      <w:tblPr>
        <w:tblStyle w:val="GreyBlock"/>
        <w:tblW w:w="0" w:type="auto"/>
        <w:tblBorders>
          <w:insideH w:val="single" w:sz="4" w:space="0" w:color="FFFFFF" w:themeColor="background1"/>
        </w:tblBorders>
        <w:tblLook w:val="04A0" w:firstRow="1" w:lastRow="0" w:firstColumn="1" w:lastColumn="0" w:noHBand="0" w:noVBand="1"/>
      </w:tblPr>
      <w:tblGrid>
        <w:gridCol w:w="10092"/>
      </w:tblGrid>
      <w:tr w:rsidR="002A5EEA" w14:paraId="24CC6916" w14:textId="77777777" w:rsidTr="008306F4">
        <w:tc>
          <w:tcPr>
            <w:tcW w:w="15694" w:type="dxa"/>
          </w:tcPr>
          <w:p w14:paraId="5A6BF872" w14:textId="77777777" w:rsidR="002A5EEA" w:rsidRDefault="002A5EEA" w:rsidP="00C11981">
            <w:pPr>
              <w:pStyle w:val="Heading5"/>
              <w:keepNext/>
              <w:outlineLvl w:val="4"/>
            </w:pPr>
            <w:r w:rsidRPr="002A5EEA">
              <w:t>What information</w:t>
            </w:r>
            <w:r w:rsidR="00BA1C49">
              <w:t xml:space="preserve"> and training</w:t>
            </w:r>
            <w:r w:rsidRPr="002A5EEA">
              <w:t xml:space="preserve"> </w:t>
            </w:r>
            <w:r w:rsidRPr="00BA1C49">
              <w:rPr>
                <w:i/>
                <w:iCs/>
              </w:rPr>
              <w:t>has already been provided</w:t>
            </w:r>
            <w:r w:rsidRPr="002A5EEA">
              <w:t xml:space="preserve"> to workers carrying out asbestos-related work?</w:t>
            </w:r>
          </w:p>
          <w:p w14:paraId="7B271137" w14:textId="77777777" w:rsidR="002A5EEA" w:rsidRPr="002A5EEA" w:rsidRDefault="002A5EEA" w:rsidP="00C11981">
            <w:pPr>
              <w:pStyle w:val="ExampleText"/>
              <w:keepNext/>
              <w:rPr>
                <w:i w:val="0"/>
                <w:iCs w:val="0"/>
              </w:rPr>
            </w:pPr>
            <w:r w:rsidRPr="002A5EEA">
              <w:rPr>
                <w:i w:val="0"/>
                <w:iCs w:val="0"/>
              </w:rPr>
              <w:t xml:space="preserve">For example: asbestos awareness training; safe work methods; site-specific instructions, what PPE equipment is required (see </w:t>
            </w:r>
            <w:hyperlink r:id="rId26" w:anchor="ppe" w:history="1">
              <w:r w:rsidRPr="008C35FC">
                <w:rPr>
                  <w:rStyle w:val="Hyperlink"/>
                  <w:i w:val="0"/>
                  <w:iCs w:val="0"/>
                </w:rPr>
                <w:t>Section 14 of Management and removal of asbestos</w:t>
              </w:r>
            </w:hyperlink>
            <w:r w:rsidRPr="002A5EEA">
              <w:rPr>
                <w:i w:val="0"/>
                <w:iCs w:val="0"/>
              </w:rPr>
              <w:t>)</w:t>
            </w:r>
          </w:p>
        </w:tc>
      </w:tr>
      <w:tr w:rsidR="002A5EEA" w14:paraId="78D6B2B5" w14:textId="77777777" w:rsidTr="008306F4">
        <w:trPr>
          <w:trHeight w:val="23"/>
        </w:trPr>
        <w:sdt>
          <w:sdtPr>
            <w:id w:val="-1450084032"/>
            <w:placeholder>
              <w:docPart w:val="73D9FB6A0C964D27AB3530403A215623"/>
            </w:placeholder>
            <w:showingPlcHdr/>
            <w:text w:multiLine="1"/>
          </w:sdtPr>
          <w:sdtEndPr/>
          <w:sdtContent>
            <w:permStart w:id="731386748" w:edGrp="everyone" w:displacedByCustomXml="prev"/>
            <w:tc>
              <w:tcPr>
                <w:tcW w:w="15694" w:type="dxa"/>
                <w:shd w:val="clear" w:color="auto" w:fill="F2F2F2" w:themeFill="background1" w:themeFillShade="F2"/>
              </w:tcPr>
              <w:p w14:paraId="50E83F71" w14:textId="77777777" w:rsidR="002A5EEA" w:rsidRPr="009F2C1E" w:rsidRDefault="008C35FC" w:rsidP="002A5EEA">
                <w:r w:rsidRPr="0076541D">
                  <w:rPr>
                    <w:rStyle w:val="PlaceholderText"/>
                  </w:rPr>
                  <w:t>Type here</w:t>
                </w:r>
              </w:p>
            </w:tc>
            <w:permEnd w:id="731386748" w:displacedByCustomXml="next"/>
          </w:sdtContent>
        </w:sdt>
      </w:tr>
    </w:tbl>
    <w:p w14:paraId="5F92AFBB" w14:textId="77777777" w:rsidR="002A5EEA" w:rsidRDefault="002A5EEA" w:rsidP="002A5EEA"/>
    <w:tbl>
      <w:tblPr>
        <w:tblStyle w:val="GreyBlock"/>
        <w:tblW w:w="0" w:type="auto"/>
        <w:tblBorders>
          <w:insideH w:val="single" w:sz="4" w:space="0" w:color="FFFFFF" w:themeColor="background1"/>
        </w:tblBorders>
        <w:tblLook w:val="04A0" w:firstRow="1" w:lastRow="0" w:firstColumn="1" w:lastColumn="0" w:noHBand="0" w:noVBand="1"/>
      </w:tblPr>
      <w:tblGrid>
        <w:gridCol w:w="10092"/>
      </w:tblGrid>
      <w:tr w:rsidR="002A5EEA" w14:paraId="3EB2584F" w14:textId="77777777" w:rsidTr="008306F4">
        <w:tc>
          <w:tcPr>
            <w:tcW w:w="15694" w:type="dxa"/>
          </w:tcPr>
          <w:p w14:paraId="196C7B04" w14:textId="77777777" w:rsidR="002A5EEA" w:rsidRDefault="002A5EEA" w:rsidP="002A5EEA">
            <w:pPr>
              <w:pStyle w:val="Heading5"/>
              <w:outlineLvl w:val="4"/>
            </w:pPr>
            <w:r>
              <w:t>What information</w:t>
            </w:r>
            <w:r w:rsidR="00BA1C49">
              <w:t xml:space="preserve"> and training</w:t>
            </w:r>
            <w:r>
              <w:t xml:space="preserve"> </w:t>
            </w:r>
            <w:r w:rsidR="00BA1C49" w:rsidRPr="00BA1C49">
              <w:rPr>
                <w:i/>
                <w:iCs/>
              </w:rPr>
              <w:t>is stil</w:t>
            </w:r>
            <w:r w:rsidRPr="00BA1C49">
              <w:rPr>
                <w:i/>
                <w:iCs/>
              </w:rPr>
              <w:t xml:space="preserve">l </w:t>
            </w:r>
            <w:r w:rsidR="00BA1C49" w:rsidRPr="00BA1C49">
              <w:rPr>
                <w:i/>
                <w:iCs/>
              </w:rPr>
              <w:t xml:space="preserve">to </w:t>
            </w:r>
            <w:r w:rsidRPr="00BA1C49">
              <w:rPr>
                <w:i/>
                <w:iCs/>
              </w:rPr>
              <w:t>be provided</w:t>
            </w:r>
            <w:r>
              <w:t xml:space="preserve"> to workers carrying out asbestos-related work? </w:t>
            </w:r>
          </w:p>
          <w:p w14:paraId="71B8195F" w14:textId="77777777" w:rsidR="002A5EEA" w:rsidRPr="002A5EEA" w:rsidRDefault="002A5EEA" w:rsidP="002A5EEA">
            <w:pPr>
              <w:pStyle w:val="ExampleText"/>
              <w:rPr>
                <w:i w:val="0"/>
                <w:iCs w:val="0"/>
              </w:rPr>
            </w:pPr>
            <w:r w:rsidRPr="002A5EEA">
              <w:rPr>
                <w:i w:val="0"/>
                <w:iCs w:val="0"/>
              </w:rPr>
              <w:t>For example: asbestos awareness training; safe work methods; site-specific instructions.</w:t>
            </w:r>
          </w:p>
        </w:tc>
      </w:tr>
      <w:tr w:rsidR="002A5EEA" w14:paraId="28EB16CF" w14:textId="77777777" w:rsidTr="008306F4">
        <w:trPr>
          <w:trHeight w:val="23"/>
        </w:trPr>
        <w:permStart w:id="1107777326" w:edGrp="everyone" w:displacedByCustomXml="next"/>
        <w:sdt>
          <w:sdtPr>
            <w:id w:val="256799459"/>
            <w:placeholder>
              <w:docPart w:val="A140416BC6A64281A878BD2D2275EBFD"/>
            </w:placeholder>
            <w:showingPlcHdr/>
            <w:text w:multiLine="1"/>
          </w:sdtPr>
          <w:sdtEndPr/>
          <w:sdtContent>
            <w:tc>
              <w:tcPr>
                <w:tcW w:w="15694" w:type="dxa"/>
                <w:shd w:val="clear" w:color="auto" w:fill="F2F2F2" w:themeFill="background1" w:themeFillShade="F2"/>
              </w:tcPr>
              <w:p w14:paraId="5AF29FD8" w14:textId="77777777" w:rsidR="002A5EEA" w:rsidRPr="009F2C1E" w:rsidRDefault="008C35FC" w:rsidP="00714CBD">
                <w:r w:rsidRPr="0076541D">
                  <w:rPr>
                    <w:rStyle w:val="PlaceholderText"/>
                  </w:rPr>
                  <w:t>Type here</w:t>
                </w:r>
              </w:p>
            </w:tc>
          </w:sdtContent>
        </w:sdt>
      </w:tr>
      <w:permEnd w:id="1107777326"/>
    </w:tbl>
    <w:p w14:paraId="5DD6C7E8" w14:textId="77777777" w:rsidR="002A5EEA" w:rsidRDefault="002A5EEA" w:rsidP="002A5EEA"/>
    <w:tbl>
      <w:tblPr>
        <w:tblStyle w:val="GreyBlock"/>
        <w:tblW w:w="5000" w:type="pct"/>
        <w:tblBorders>
          <w:insideH w:val="single" w:sz="4" w:space="0" w:color="FFFFFF" w:themeColor="background1"/>
        </w:tblBorders>
        <w:tblLook w:val="04A0" w:firstRow="1" w:lastRow="0" w:firstColumn="1" w:lastColumn="0" w:noHBand="0" w:noVBand="1"/>
      </w:tblPr>
      <w:tblGrid>
        <w:gridCol w:w="10092"/>
      </w:tblGrid>
      <w:tr w:rsidR="00E24AD5" w14:paraId="479DD68F" w14:textId="77777777" w:rsidTr="008306F4">
        <w:tc>
          <w:tcPr>
            <w:tcW w:w="10092" w:type="dxa"/>
            <w:shd w:val="clear" w:color="auto" w:fill="7ACCC8"/>
          </w:tcPr>
          <w:p w14:paraId="13BFFEC7" w14:textId="77777777" w:rsidR="00E24AD5" w:rsidRPr="00205E72" w:rsidRDefault="00E24AD5" w:rsidP="002609A2">
            <w:pPr>
              <w:rPr>
                <w:i/>
                <w:iCs/>
              </w:rPr>
            </w:pPr>
            <w:r w:rsidRPr="00205E72">
              <w:rPr>
                <w:i/>
                <w:iCs/>
              </w:rPr>
              <w:t>WorkSafe information:</w:t>
            </w:r>
          </w:p>
        </w:tc>
      </w:tr>
      <w:tr w:rsidR="00E24AD5" w14:paraId="78C08BCD" w14:textId="77777777" w:rsidTr="008306F4">
        <w:tc>
          <w:tcPr>
            <w:tcW w:w="10092" w:type="dxa"/>
            <w:shd w:val="clear" w:color="auto" w:fill="F2F2F2" w:themeFill="background1" w:themeFillShade="F2"/>
          </w:tcPr>
          <w:p w14:paraId="0D3D039E" w14:textId="77777777" w:rsidR="00E24AD5" w:rsidRPr="00F57376" w:rsidRDefault="00551D52" w:rsidP="002609A2">
            <w:pPr>
              <w:rPr>
                <w:rStyle w:val="Emphasis"/>
              </w:rPr>
            </w:pPr>
            <w:hyperlink r:id="rId27" w:anchor="lf-doc-28072" w:history="1">
              <w:r w:rsidR="00E24AD5" w:rsidRPr="008C35FC">
                <w:rPr>
                  <w:rStyle w:val="Hyperlink"/>
                </w:rPr>
                <w:t>Training for workers doing work involving asbestos (excluding licensed asbestos removal workers)</w:t>
              </w:r>
            </w:hyperlink>
          </w:p>
        </w:tc>
      </w:tr>
    </w:tbl>
    <w:p w14:paraId="0DC03BA6" w14:textId="77777777" w:rsidR="00E24AD5" w:rsidRDefault="00E24AD5" w:rsidP="002A5EEA"/>
    <w:p w14:paraId="22BD12AB" w14:textId="77777777" w:rsidR="002A5EEA" w:rsidRPr="002A5EEA" w:rsidRDefault="002A5EEA" w:rsidP="002A5EEA">
      <w:pPr>
        <w:pStyle w:val="Quote"/>
      </w:pPr>
      <w:r w:rsidRPr="00BA1C49">
        <w:rPr>
          <w:b/>
          <w:bCs/>
        </w:rPr>
        <w:t>Work with asbestos/ACM should be supervised</w:t>
      </w:r>
      <w:r w:rsidRPr="002A5EEA">
        <w:t xml:space="preserve"> so that it is carried out safely. Supervisors should:</w:t>
      </w:r>
    </w:p>
    <w:p w14:paraId="4A81E8E9" w14:textId="77777777" w:rsidR="002A5EEA" w:rsidRPr="002A5EEA" w:rsidRDefault="002A5EEA" w:rsidP="002A5EEA">
      <w:pPr>
        <w:pStyle w:val="QuoteBullet"/>
      </w:pPr>
      <w:r w:rsidRPr="002A5EEA">
        <w:t xml:space="preserve">check that workers have </w:t>
      </w:r>
      <w:r w:rsidR="008C35FC">
        <w:t>-</w:t>
      </w:r>
      <w:r w:rsidRPr="002A5EEA">
        <w:t>`site awareness’ – including knowing the locations of asbestos/ACM indicated in this Asbestos Management Plan, so they can avoid disturbing asbestos in or near the work area</w:t>
      </w:r>
    </w:p>
    <w:p w14:paraId="74D114B9" w14:textId="77777777" w:rsidR="002A5EEA" w:rsidRDefault="002A5EEA" w:rsidP="002A5EEA">
      <w:pPr>
        <w:pStyle w:val="QuoteBullet"/>
      </w:pPr>
      <w:r w:rsidRPr="002A5EEA">
        <w:t>explain what to do in an emergency involving asbestos.</w:t>
      </w:r>
    </w:p>
    <w:p w14:paraId="1414F47F" w14:textId="77777777" w:rsidR="002A5EEA" w:rsidRDefault="002A5EEA" w:rsidP="00B86D81">
      <w:pPr>
        <w:pStyle w:val="Heading1"/>
      </w:pPr>
      <w:r>
        <w:lastRenderedPageBreak/>
        <w:t xml:space="preserve">Workers’ </w:t>
      </w:r>
      <w:r w:rsidR="004C2E20">
        <w:t>roles and responsibilities</w:t>
      </w:r>
    </w:p>
    <w:p w14:paraId="02F46636" w14:textId="78824AFF" w:rsidR="002A5EEA" w:rsidRPr="005B4C9E" w:rsidRDefault="002A5EEA" w:rsidP="005F2AF0">
      <w:pPr>
        <w:pStyle w:val="Section"/>
      </w:pPr>
      <w:r>
        <w:t xml:space="preserve">Identify each </w:t>
      </w:r>
      <w:r w:rsidRPr="002E7B93">
        <w:rPr>
          <w:b/>
          <w:bCs/>
        </w:rPr>
        <w:t>worker (</w:t>
      </w:r>
      <w:r w:rsidR="009C0E06">
        <w:rPr>
          <w:b/>
          <w:bCs/>
        </w:rPr>
        <w:t>for example</w:t>
      </w:r>
      <w:r w:rsidRPr="002E7B93">
        <w:rPr>
          <w:b/>
          <w:bCs/>
        </w:rPr>
        <w:t xml:space="preserve"> employee)</w:t>
      </w:r>
      <w:r>
        <w:t xml:space="preserve"> carrying out work involving asbestos/ACM. Briefly describe each worker’s role and responsibilities. For example: boiler room maintenance; plumbing work involving pipes </w:t>
      </w:r>
      <w:r w:rsidRPr="005B4C9E">
        <w:t>and lagging.</w:t>
      </w:r>
    </w:p>
    <w:p w14:paraId="7501D053" w14:textId="77777777" w:rsidR="00825968" w:rsidRDefault="00825968" w:rsidP="005F2AF0">
      <w:pPr>
        <w:pStyle w:val="Quote"/>
      </w:pPr>
      <w:r w:rsidRPr="00825968">
        <w:rPr>
          <w:b/>
          <w:bCs/>
        </w:rPr>
        <w:t>Note:</w:t>
      </w:r>
      <w:r w:rsidRPr="00825968">
        <w:t xml:space="preserve"> If the worker is a contractor or sub-contractor, then enter their details in section (</w:t>
      </w:r>
      <w:r w:rsidRPr="00825968">
        <w:rPr>
          <w:b/>
          <w:bCs/>
        </w:rPr>
        <w:t>B</w:t>
      </w:r>
      <w:r w:rsidRPr="00825968">
        <w:t>) below.</w:t>
      </w:r>
    </w:p>
    <w:p w14:paraId="61A1EE86" w14:textId="77777777" w:rsidR="00215DE4" w:rsidRPr="00215DE4" w:rsidRDefault="00215DE4" w:rsidP="00215DE4"/>
    <w:tbl>
      <w:tblPr>
        <w:tblStyle w:val="LargeTable"/>
        <w:tblpPr w:leftFromText="181" w:rightFromText="181" w:bottomFromText="142" w:vertAnchor="text" w:tblpY="1"/>
        <w:tblOverlap w:val="never"/>
        <w:tblW w:w="0" w:type="auto"/>
        <w:tblLook w:val="04A0" w:firstRow="1" w:lastRow="0" w:firstColumn="1" w:lastColumn="0" w:noHBand="0" w:noVBand="1"/>
      </w:tblPr>
      <w:tblGrid>
        <w:gridCol w:w="2835"/>
        <w:gridCol w:w="2977"/>
        <w:gridCol w:w="4280"/>
      </w:tblGrid>
      <w:tr w:rsidR="00825968" w14:paraId="0F972A6C" w14:textId="77777777" w:rsidTr="004C2E20">
        <w:trPr>
          <w:trHeight w:val="283"/>
          <w:tblHeader/>
        </w:trPr>
        <w:tc>
          <w:tcPr>
            <w:tcW w:w="2835" w:type="dxa"/>
            <w:tcBorders>
              <w:top w:val="single" w:sz="12" w:space="0" w:color="7ACCC8"/>
            </w:tcBorders>
            <w:vAlign w:val="center"/>
          </w:tcPr>
          <w:p w14:paraId="1C486A84" w14:textId="77777777" w:rsidR="00825968" w:rsidRPr="00145482" w:rsidRDefault="00825968" w:rsidP="00825968">
            <w:pPr>
              <w:pStyle w:val="Heading4"/>
              <w:outlineLvl w:val="3"/>
            </w:pPr>
            <w:r>
              <w:t>Name</w:t>
            </w:r>
          </w:p>
        </w:tc>
        <w:tc>
          <w:tcPr>
            <w:tcW w:w="2977" w:type="dxa"/>
            <w:tcBorders>
              <w:top w:val="single" w:sz="12" w:space="0" w:color="7ACCC8"/>
            </w:tcBorders>
            <w:shd w:val="clear" w:color="auto" w:fill="F2F2F2" w:themeFill="background1" w:themeFillShade="F2"/>
            <w:vAlign w:val="center"/>
          </w:tcPr>
          <w:p w14:paraId="212B09A5" w14:textId="77777777" w:rsidR="00825968" w:rsidRPr="00145482" w:rsidRDefault="00825968" w:rsidP="00825968">
            <w:pPr>
              <w:pStyle w:val="Heading4"/>
              <w:outlineLvl w:val="3"/>
            </w:pPr>
            <w:r>
              <w:t>role (title/position)</w:t>
            </w:r>
          </w:p>
        </w:tc>
        <w:tc>
          <w:tcPr>
            <w:tcW w:w="4280" w:type="dxa"/>
            <w:tcBorders>
              <w:top w:val="single" w:sz="12" w:space="0" w:color="7ACCC8"/>
            </w:tcBorders>
            <w:shd w:val="clear" w:color="auto" w:fill="auto"/>
            <w:vAlign w:val="center"/>
          </w:tcPr>
          <w:p w14:paraId="0B1DC18E" w14:textId="77777777" w:rsidR="00825968" w:rsidRPr="00145482" w:rsidRDefault="00825968" w:rsidP="00825968">
            <w:pPr>
              <w:pStyle w:val="Heading4"/>
              <w:outlineLvl w:val="3"/>
            </w:pPr>
            <w:r w:rsidRPr="00825968">
              <w:t>RESPONSIBILITIES (TASKS/MAIN ACTIVITIES)</w:t>
            </w:r>
          </w:p>
        </w:tc>
      </w:tr>
      <w:tr w:rsidR="00825968" w14:paraId="074B813E" w14:textId="77777777" w:rsidTr="004C2E20">
        <w:tc>
          <w:tcPr>
            <w:tcW w:w="2835" w:type="dxa"/>
          </w:tcPr>
          <w:p w14:paraId="35432FCD" w14:textId="77777777" w:rsidR="00825968" w:rsidRDefault="00825968" w:rsidP="00825968">
            <w:pPr>
              <w:pStyle w:val="ExampleText"/>
            </w:pPr>
            <w:r>
              <w:t>Rob Smith</w:t>
            </w:r>
          </w:p>
        </w:tc>
        <w:tc>
          <w:tcPr>
            <w:tcW w:w="2977" w:type="dxa"/>
            <w:shd w:val="clear" w:color="auto" w:fill="F2F2F2" w:themeFill="background1" w:themeFillShade="F2"/>
          </w:tcPr>
          <w:p w14:paraId="6D8D98A5" w14:textId="77777777" w:rsidR="00825968" w:rsidRDefault="00825968" w:rsidP="00825968">
            <w:pPr>
              <w:pStyle w:val="ExampleText"/>
            </w:pPr>
            <w:r>
              <w:t>Caretaker</w:t>
            </w:r>
          </w:p>
        </w:tc>
        <w:tc>
          <w:tcPr>
            <w:tcW w:w="4280" w:type="dxa"/>
            <w:shd w:val="clear" w:color="auto" w:fill="auto"/>
          </w:tcPr>
          <w:p w14:paraId="6C25F597" w14:textId="77777777" w:rsidR="00825968" w:rsidRDefault="00825968" w:rsidP="00825968">
            <w:pPr>
              <w:pStyle w:val="ExampleText"/>
            </w:pPr>
            <w:r>
              <w:t>Boiler room maintenance</w:t>
            </w:r>
          </w:p>
        </w:tc>
      </w:tr>
      <w:tr w:rsidR="00FA0AA6" w14:paraId="60C37A9A" w14:textId="77777777" w:rsidTr="004C2E20">
        <w:permStart w:id="2015787108" w:edGrp="everyone" w:colFirst="0" w:colLast="0" w:displacedByCustomXml="next"/>
        <w:permStart w:id="978260814" w:edGrp="everyone" w:colFirst="1" w:colLast="1" w:displacedByCustomXml="next"/>
        <w:permStart w:id="235352484" w:edGrp="everyone" w:colFirst="2" w:colLast="2" w:displacedByCustomXml="next"/>
        <w:sdt>
          <w:sdtPr>
            <w:id w:val="1302112754"/>
            <w:placeholder>
              <w:docPart w:val="5BCACA3E5CF54687B70C1C316A85F3C2"/>
            </w:placeholder>
            <w:showingPlcHdr/>
            <w:text w:multiLine="1"/>
          </w:sdtPr>
          <w:sdtEndPr/>
          <w:sdtContent>
            <w:tc>
              <w:tcPr>
                <w:tcW w:w="2835" w:type="dxa"/>
              </w:tcPr>
              <w:p w14:paraId="76A9E3D6" w14:textId="77777777" w:rsidR="00FA0AA6" w:rsidRDefault="00FA0AA6" w:rsidP="00FA0AA6">
                <w:pPr>
                  <w:spacing w:after="160" w:line="259" w:lineRule="auto"/>
                </w:pPr>
                <w:r w:rsidRPr="00EE6A49">
                  <w:rPr>
                    <w:rStyle w:val="PlaceholderText"/>
                  </w:rPr>
                  <w:t>Type here</w:t>
                </w:r>
              </w:p>
            </w:tc>
          </w:sdtContent>
        </w:sdt>
        <w:sdt>
          <w:sdtPr>
            <w:id w:val="-1818486552"/>
            <w:placeholder>
              <w:docPart w:val="FCC799258090473AA83FFD8C841D1BD6"/>
            </w:placeholder>
            <w:showingPlcHdr/>
            <w:text w:multiLine="1"/>
          </w:sdtPr>
          <w:sdtEndPr/>
          <w:sdtContent>
            <w:tc>
              <w:tcPr>
                <w:tcW w:w="2977" w:type="dxa"/>
                <w:shd w:val="clear" w:color="auto" w:fill="F2F2F2" w:themeFill="background1" w:themeFillShade="F2"/>
              </w:tcPr>
              <w:p w14:paraId="6E969169" w14:textId="77777777" w:rsidR="00FA0AA6" w:rsidRDefault="00FA0AA6" w:rsidP="00FA0AA6">
                <w:pPr>
                  <w:spacing w:after="160" w:line="259" w:lineRule="auto"/>
                </w:pPr>
                <w:r w:rsidRPr="00EE6A49">
                  <w:rPr>
                    <w:rStyle w:val="PlaceholderText"/>
                  </w:rPr>
                  <w:t>Type here</w:t>
                </w:r>
              </w:p>
            </w:tc>
          </w:sdtContent>
        </w:sdt>
        <w:sdt>
          <w:sdtPr>
            <w:id w:val="2130813925"/>
            <w:placeholder>
              <w:docPart w:val="FAD9E8ACDA2F4F54B73A49D9D6407C43"/>
            </w:placeholder>
            <w:showingPlcHdr/>
            <w:text w:multiLine="1"/>
          </w:sdtPr>
          <w:sdtEndPr/>
          <w:sdtContent>
            <w:tc>
              <w:tcPr>
                <w:tcW w:w="4280" w:type="dxa"/>
                <w:shd w:val="clear" w:color="auto" w:fill="auto"/>
              </w:tcPr>
              <w:p w14:paraId="21554EF9" w14:textId="77777777" w:rsidR="00FA0AA6" w:rsidRDefault="00FA0AA6" w:rsidP="00FA0AA6">
                <w:pPr>
                  <w:spacing w:after="160" w:line="259" w:lineRule="auto"/>
                </w:pPr>
                <w:r w:rsidRPr="00EE6A49">
                  <w:rPr>
                    <w:rStyle w:val="PlaceholderText"/>
                  </w:rPr>
                  <w:t>Type here</w:t>
                </w:r>
              </w:p>
            </w:tc>
          </w:sdtContent>
        </w:sdt>
      </w:tr>
      <w:tr w:rsidR="00FA0AA6" w14:paraId="204EB0B4" w14:textId="77777777" w:rsidTr="004C2E20">
        <w:permEnd w:id="2015787108" w:displacedByCustomXml="next"/>
        <w:permEnd w:id="978260814" w:displacedByCustomXml="next"/>
        <w:permEnd w:id="235352484" w:displacedByCustomXml="next"/>
        <w:permStart w:id="787175757" w:edGrp="everyone" w:colFirst="0" w:colLast="0" w:displacedByCustomXml="next"/>
        <w:permStart w:id="1313486606" w:edGrp="everyone" w:colFirst="1" w:colLast="1" w:displacedByCustomXml="next"/>
        <w:permStart w:id="168700573" w:edGrp="everyone" w:colFirst="2" w:colLast="2" w:displacedByCustomXml="next"/>
        <w:sdt>
          <w:sdtPr>
            <w:id w:val="-461496591"/>
            <w:placeholder>
              <w:docPart w:val="3B31058EB664457B9DE48969632FED3C"/>
            </w:placeholder>
            <w:showingPlcHdr/>
            <w:text w:multiLine="1"/>
          </w:sdtPr>
          <w:sdtEndPr/>
          <w:sdtContent>
            <w:tc>
              <w:tcPr>
                <w:tcW w:w="2835" w:type="dxa"/>
                <w:tcBorders>
                  <w:bottom w:val="single" w:sz="4" w:space="0" w:color="878787"/>
                </w:tcBorders>
              </w:tcPr>
              <w:p w14:paraId="46433F1C" w14:textId="77777777" w:rsidR="00FA0AA6" w:rsidRDefault="00FA0AA6" w:rsidP="00FA0AA6">
                <w:pPr>
                  <w:spacing w:after="160" w:line="259" w:lineRule="auto"/>
                </w:pPr>
                <w:r w:rsidRPr="00EE6A49">
                  <w:rPr>
                    <w:rStyle w:val="PlaceholderText"/>
                  </w:rPr>
                  <w:t>Type here</w:t>
                </w:r>
              </w:p>
            </w:tc>
          </w:sdtContent>
        </w:sdt>
        <w:sdt>
          <w:sdtPr>
            <w:id w:val="383607015"/>
            <w:placeholder>
              <w:docPart w:val="A92356111EB84C0689CD6091743E3ABB"/>
            </w:placeholder>
            <w:showingPlcHdr/>
            <w:text w:multiLine="1"/>
          </w:sdtPr>
          <w:sdtEndPr/>
          <w:sdtContent>
            <w:tc>
              <w:tcPr>
                <w:tcW w:w="2977" w:type="dxa"/>
                <w:tcBorders>
                  <w:bottom w:val="single" w:sz="4" w:space="0" w:color="878787"/>
                </w:tcBorders>
                <w:shd w:val="clear" w:color="auto" w:fill="F2F2F2" w:themeFill="background1" w:themeFillShade="F2"/>
              </w:tcPr>
              <w:p w14:paraId="1CD8F4DC" w14:textId="77777777" w:rsidR="00FA0AA6" w:rsidRDefault="00FA0AA6" w:rsidP="00FA0AA6">
                <w:pPr>
                  <w:spacing w:after="160" w:line="259" w:lineRule="auto"/>
                </w:pPr>
                <w:r w:rsidRPr="00EE6A49">
                  <w:rPr>
                    <w:rStyle w:val="PlaceholderText"/>
                  </w:rPr>
                  <w:t>Type here</w:t>
                </w:r>
              </w:p>
            </w:tc>
          </w:sdtContent>
        </w:sdt>
        <w:sdt>
          <w:sdtPr>
            <w:id w:val="-1387407970"/>
            <w:placeholder>
              <w:docPart w:val="327ADCEC8F0B49C3A78FDB495638A6F3"/>
            </w:placeholder>
            <w:showingPlcHdr/>
            <w:text w:multiLine="1"/>
          </w:sdtPr>
          <w:sdtEndPr/>
          <w:sdtContent>
            <w:tc>
              <w:tcPr>
                <w:tcW w:w="4280" w:type="dxa"/>
                <w:tcBorders>
                  <w:bottom w:val="single" w:sz="4" w:space="0" w:color="878787"/>
                </w:tcBorders>
                <w:shd w:val="clear" w:color="auto" w:fill="auto"/>
              </w:tcPr>
              <w:p w14:paraId="4A364DAD" w14:textId="77777777" w:rsidR="00FA0AA6" w:rsidRDefault="00FA0AA6" w:rsidP="00FA0AA6">
                <w:pPr>
                  <w:spacing w:after="160" w:line="259" w:lineRule="auto"/>
                </w:pPr>
                <w:r w:rsidRPr="00EE6A49">
                  <w:rPr>
                    <w:rStyle w:val="PlaceholderText"/>
                  </w:rPr>
                  <w:t>Type here</w:t>
                </w:r>
              </w:p>
            </w:tc>
          </w:sdtContent>
        </w:sdt>
      </w:tr>
      <w:tr w:rsidR="00FA0AA6" w14:paraId="50165B96" w14:textId="77777777" w:rsidTr="004C2E20">
        <w:trPr>
          <w:trHeight w:val="327"/>
        </w:trPr>
        <w:permEnd w:id="787175757" w:displacedByCustomXml="next"/>
        <w:permEnd w:id="1313486606" w:displacedByCustomXml="next"/>
        <w:permEnd w:id="168700573" w:displacedByCustomXml="next"/>
        <w:permStart w:id="233915813" w:edGrp="everyone" w:colFirst="0" w:colLast="0" w:displacedByCustomXml="next"/>
        <w:permStart w:id="97127751" w:edGrp="everyone" w:colFirst="1" w:colLast="1" w:displacedByCustomXml="next"/>
        <w:permStart w:id="202328999" w:edGrp="everyone" w:colFirst="2" w:colLast="2" w:displacedByCustomXml="next"/>
        <w:sdt>
          <w:sdtPr>
            <w:id w:val="-818890032"/>
            <w:placeholder>
              <w:docPart w:val="605414F72DC845128C0AD926437461BC"/>
            </w:placeholder>
            <w:showingPlcHdr/>
            <w:text w:multiLine="1"/>
          </w:sdtPr>
          <w:sdtEndPr/>
          <w:sdtContent>
            <w:tc>
              <w:tcPr>
                <w:tcW w:w="2835" w:type="dxa"/>
                <w:tcBorders>
                  <w:bottom w:val="single" w:sz="12" w:space="0" w:color="7ACCC8"/>
                </w:tcBorders>
              </w:tcPr>
              <w:p w14:paraId="05DDAE7A" w14:textId="77777777" w:rsidR="00FA0AA6" w:rsidRDefault="00D12FDD" w:rsidP="00FA0AA6">
                <w:pPr>
                  <w:spacing w:after="160" w:line="259" w:lineRule="auto"/>
                </w:pPr>
                <w:r>
                  <w:rPr>
                    <w:rStyle w:val="PlaceholderText"/>
                  </w:rPr>
                  <w:t xml:space="preserve">Insert more rows by right-clicking the </w:t>
                </w:r>
                <w:r w:rsidR="002E7B93">
                  <w:rPr>
                    <w:rStyle w:val="PlaceholderText"/>
                  </w:rPr>
                  <w:t>t</w:t>
                </w:r>
                <w:r>
                  <w:rPr>
                    <w:rStyle w:val="PlaceholderText"/>
                  </w:rPr>
                  <w:t>able and selecting Insert</w:t>
                </w:r>
              </w:p>
            </w:tc>
          </w:sdtContent>
        </w:sdt>
        <w:sdt>
          <w:sdtPr>
            <w:id w:val="674773693"/>
            <w:placeholder>
              <w:docPart w:val="E81DB8B77CC5415B8CAD1822C70E6A82"/>
            </w:placeholder>
            <w:showingPlcHdr/>
            <w:text w:multiLine="1"/>
          </w:sdtPr>
          <w:sdtEndPr/>
          <w:sdtContent>
            <w:tc>
              <w:tcPr>
                <w:tcW w:w="2977" w:type="dxa"/>
                <w:tcBorders>
                  <w:bottom w:val="single" w:sz="12" w:space="0" w:color="7ACCC8"/>
                </w:tcBorders>
                <w:shd w:val="clear" w:color="auto" w:fill="F2F2F2" w:themeFill="background1" w:themeFillShade="F2"/>
              </w:tcPr>
              <w:p w14:paraId="247B43EE" w14:textId="77777777" w:rsidR="00FA0AA6" w:rsidRDefault="00FA0AA6" w:rsidP="00FA0AA6">
                <w:pPr>
                  <w:spacing w:after="160" w:line="259" w:lineRule="auto"/>
                </w:pPr>
                <w:r w:rsidRPr="00EE6A49">
                  <w:rPr>
                    <w:rStyle w:val="PlaceholderText"/>
                  </w:rPr>
                  <w:t>Type here</w:t>
                </w:r>
              </w:p>
            </w:tc>
          </w:sdtContent>
        </w:sdt>
        <w:sdt>
          <w:sdtPr>
            <w:id w:val="-1724205891"/>
            <w:placeholder>
              <w:docPart w:val="06BBC69916C448EDA352F74F0133FCE8"/>
            </w:placeholder>
            <w:showingPlcHdr/>
            <w:text w:multiLine="1"/>
          </w:sdtPr>
          <w:sdtEndPr/>
          <w:sdtContent>
            <w:tc>
              <w:tcPr>
                <w:tcW w:w="4280" w:type="dxa"/>
                <w:tcBorders>
                  <w:bottom w:val="single" w:sz="12" w:space="0" w:color="7ACCC8"/>
                </w:tcBorders>
                <w:shd w:val="clear" w:color="auto" w:fill="auto"/>
              </w:tcPr>
              <w:p w14:paraId="27E9D17C" w14:textId="77777777" w:rsidR="00FA0AA6" w:rsidRDefault="00FA0AA6" w:rsidP="00FA0AA6">
                <w:pPr>
                  <w:spacing w:after="160" w:line="259" w:lineRule="auto"/>
                </w:pPr>
                <w:r w:rsidRPr="00EE6A49">
                  <w:rPr>
                    <w:rStyle w:val="PlaceholderText"/>
                  </w:rPr>
                  <w:t>Type here</w:t>
                </w:r>
              </w:p>
            </w:tc>
          </w:sdtContent>
        </w:sdt>
      </w:tr>
    </w:tbl>
    <w:permEnd w:id="202328999"/>
    <w:permEnd w:id="97127751"/>
    <w:permEnd w:id="233915813"/>
    <w:p w14:paraId="04C465A8" w14:textId="77777777" w:rsidR="00825968" w:rsidRDefault="00825968" w:rsidP="005B4C9E">
      <w:pPr>
        <w:pStyle w:val="Section"/>
      </w:pPr>
      <w:r>
        <w:t xml:space="preserve">Identify each </w:t>
      </w:r>
      <w:r w:rsidRPr="002E7B93">
        <w:rPr>
          <w:b/>
          <w:bCs/>
        </w:rPr>
        <w:t>contractor or sub-contractor</w:t>
      </w:r>
      <w:r>
        <w:t xml:space="preserve"> carrying out work involving asbestos/ACM. Briefly describe their role and responsibilities. For example: electrician replacing the switchboard panel; technician working in lift shaft.</w:t>
      </w:r>
    </w:p>
    <w:p w14:paraId="7D7CA18A" w14:textId="77777777" w:rsidR="00825968" w:rsidRDefault="00825968" w:rsidP="00825968">
      <w:r>
        <w:t>This information must be updated each time a contractor or sub-contractor is working on your site.</w:t>
      </w:r>
    </w:p>
    <w:tbl>
      <w:tblPr>
        <w:tblStyle w:val="LargeTable"/>
        <w:tblpPr w:leftFromText="181" w:rightFromText="181" w:bottomFromText="142" w:vertAnchor="text" w:tblpY="1"/>
        <w:tblOverlap w:val="never"/>
        <w:tblW w:w="0" w:type="auto"/>
        <w:tblLook w:val="04A0" w:firstRow="1" w:lastRow="0" w:firstColumn="1" w:lastColumn="0" w:noHBand="0" w:noVBand="1"/>
      </w:tblPr>
      <w:tblGrid>
        <w:gridCol w:w="2835"/>
        <w:gridCol w:w="2975"/>
        <w:gridCol w:w="2975"/>
        <w:gridCol w:w="1307"/>
      </w:tblGrid>
      <w:tr w:rsidR="00825968" w14:paraId="72621055" w14:textId="77777777" w:rsidTr="004C2E20">
        <w:trPr>
          <w:trHeight w:val="283"/>
          <w:tblHeader/>
        </w:trPr>
        <w:tc>
          <w:tcPr>
            <w:tcW w:w="2835" w:type="dxa"/>
            <w:tcBorders>
              <w:top w:val="single" w:sz="12" w:space="0" w:color="7ACCC8"/>
            </w:tcBorders>
            <w:vAlign w:val="center"/>
          </w:tcPr>
          <w:p w14:paraId="314E1E39" w14:textId="77777777" w:rsidR="00825968" w:rsidRPr="00145482" w:rsidRDefault="00825968" w:rsidP="00714CBD">
            <w:pPr>
              <w:pStyle w:val="Heading4"/>
              <w:outlineLvl w:val="3"/>
            </w:pPr>
            <w:r>
              <w:t>Name on site</w:t>
            </w:r>
          </w:p>
        </w:tc>
        <w:tc>
          <w:tcPr>
            <w:tcW w:w="2975" w:type="dxa"/>
            <w:tcBorders>
              <w:top w:val="single" w:sz="12" w:space="0" w:color="7ACCC8"/>
            </w:tcBorders>
            <w:shd w:val="clear" w:color="auto" w:fill="F2F2F2" w:themeFill="background1" w:themeFillShade="F2"/>
            <w:vAlign w:val="center"/>
          </w:tcPr>
          <w:p w14:paraId="1CEA4A8C" w14:textId="77777777" w:rsidR="00825968" w:rsidRPr="00145482" w:rsidRDefault="00825968" w:rsidP="00714CBD">
            <w:pPr>
              <w:pStyle w:val="Heading4"/>
              <w:outlineLvl w:val="3"/>
            </w:pPr>
            <w:r w:rsidRPr="00825968">
              <w:t>role (Title/position) and company</w:t>
            </w:r>
          </w:p>
        </w:tc>
        <w:tc>
          <w:tcPr>
            <w:tcW w:w="2975" w:type="dxa"/>
            <w:tcBorders>
              <w:top w:val="single" w:sz="12" w:space="0" w:color="7ACCC8"/>
            </w:tcBorders>
            <w:shd w:val="clear" w:color="auto" w:fill="auto"/>
            <w:vAlign w:val="center"/>
          </w:tcPr>
          <w:p w14:paraId="633AAE88" w14:textId="77777777" w:rsidR="00825968" w:rsidRPr="00145482" w:rsidRDefault="00825968" w:rsidP="00714CBD">
            <w:pPr>
              <w:pStyle w:val="Heading4"/>
              <w:outlineLvl w:val="3"/>
            </w:pPr>
            <w:r w:rsidRPr="00825968">
              <w:t>RESPONSIBILITIES (TASKS/MAIN ACTIVITIES)</w:t>
            </w:r>
          </w:p>
        </w:tc>
        <w:tc>
          <w:tcPr>
            <w:tcW w:w="1307" w:type="dxa"/>
            <w:tcBorders>
              <w:top w:val="single" w:sz="12" w:space="0" w:color="7ACCC8"/>
            </w:tcBorders>
            <w:shd w:val="clear" w:color="auto" w:fill="F2F2F2" w:themeFill="background1" w:themeFillShade="F2"/>
          </w:tcPr>
          <w:p w14:paraId="5D4670CB" w14:textId="77777777" w:rsidR="00825968" w:rsidRPr="00825968" w:rsidRDefault="00825968" w:rsidP="00714CBD">
            <w:pPr>
              <w:pStyle w:val="Heading4"/>
              <w:outlineLvl w:val="3"/>
            </w:pPr>
            <w:r w:rsidRPr="00825968">
              <w:t>dates: FROM/TO</w:t>
            </w:r>
          </w:p>
        </w:tc>
      </w:tr>
      <w:tr w:rsidR="00825968" w14:paraId="2E4216AD" w14:textId="77777777" w:rsidTr="004C2E20">
        <w:tc>
          <w:tcPr>
            <w:tcW w:w="2835" w:type="dxa"/>
          </w:tcPr>
          <w:p w14:paraId="37197EFF" w14:textId="77777777" w:rsidR="00825968" w:rsidRDefault="00825968" w:rsidP="00714CBD">
            <w:pPr>
              <w:pStyle w:val="ExampleText"/>
            </w:pPr>
            <w:r>
              <w:t>Mary Ng</w:t>
            </w:r>
          </w:p>
        </w:tc>
        <w:tc>
          <w:tcPr>
            <w:tcW w:w="2975" w:type="dxa"/>
            <w:shd w:val="clear" w:color="auto" w:fill="F2F2F2" w:themeFill="background1" w:themeFillShade="F2"/>
          </w:tcPr>
          <w:p w14:paraId="6829C8B0" w14:textId="77777777" w:rsidR="00825968" w:rsidRDefault="00825968" w:rsidP="00714CBD">
            <w:pPr>
              <w:pStyle w:val="ExampleText"/>
            </w:pPr>
            <w:r w:rsidRPr="00825968">
              <w:t>Electrician</w:t>
            </w:r>
          </w:p>
        </w:tc>
        <w:tc>
          <w:tcPr>
            <w:tcW w:w="2975" w:type="dxa"/>
            <w:shd w:val="clear" w:color="auto" w:fill="auto"/>
          </w:tcPr>
          <w:p w14:paraId="2604EFCA" w14:textId="77777777" w:rsidR="00825968" w:rsidRDefault="00825968" w:rsidP="00714CBD">
            <w:pPr>
              <w:pStyle w:val="ExampleText"/>
            </w:pPr>
            <w:r w:rsidRPr="00825968">
              <w:t>Working on main fuse-board</w:t>
            </w:r>
          </w:p>
        </w:tc>
        <w:tc>
          <w:tcPr>
            <w:tcW w:w="1307" w:type="dxa"/>
            <w:shd w:val="clear" w:color="auto" w:fill="F2F2F2" w:themeFill="background1" w:themeFillShade="F2"/>
          </w:tcPr>
          <w:p w14:paraId="266FE8C8" w14:textId="77777777" w:rsidR="00825968" w:rsidRDefault="00825968" w:rsidP="00714CBD">
            <w:pPr>
              <w:pStyle w:val="ExampleText"/>
            </w:pPr>
            <w:r w:rsidRPr="00825968">
              <w:t>10/10/19 to 12/10/19</w:t>
            </w:r>
          </w:p>
        </w:tc>
      </w:tr>
      <w:tr w:rsidR="00FA0AA6" w14:paraId="10F66C5B" w14:textId="77777777" w:rsidTr="004C2E20">
        <w:permStart w:id="1021249674" w:edGrp="everyone" w:colFirst="0" w:colLast="0" w:displacedByCustomXml="next"/>
        <w:permStart w:id="52850578" w:edGrp="everyone" w:colFirst="1" w:colLast="1" w:displacedByCustomXml="next"/>
        <w:permStart w:id="863373653" w:edGrp="everyone" w:colFirst="2" w:colLast="2" w:displacedByCustomXml="next"/>
        <w:permStart w:id="1832612720" w:edGrp="everyone" w:colFirst="3" w:colLast="3" w:displacedByCustomXml="next"/>
        <w:sdt>
          <w:sdtPr>
            <w:id w:val="-1373759336"/>
            <w:placeholder>
              <w:docPart w:val="4DBCEC468DF74150ACCDEB77D7DDF515"/>
            </w:placeholder>
            <w:showingPlcHdr/>
            <w:text w:multiLine="1"/>
          </w:sdtPr>
          <w:sdtEndPr/>
          <w:sdtContent>
            <w:tc>
              <w:tcPr>
                <w:tcW w:w="2835" w:type="dxa"/>
              </w:tcPr>
              <w:p w14:paraId="386CB268" w14:textId="77777777" w:rsidR="00FA0AA6" w:rsidRDefault="00FA0AA6" w:rsidP="00FA0AA6">
                <w:pPr>
                  <w:spacing w:after="160" w:line="259" w:lineRule="auto"/>
                </w:pPr>
                <w:r w:rsidRPr="00403AE2">
                  <w:rPr>
                    <w:rStyle w:val="PlaceholderText"/>
                  </w:rPr>
                  <w:t>Type here</w:t>
                </w:r>
              </w:p>
            </w:tc>
          </w:sdtContent>
        </w:sdt>
        <w:sdt>
          <w:sdtPr>
            <w:id w:val="713316792"/>
            <w:placeholder>
              <w:docPart w:val="926EA2FB4E734B409CDB8BA7D0DD16A7"/>
            </w:placeholder>
            <w:showingPlcHdr/>
            <w:text w:multiLine="1"/>
          </w:sdtPr>
          <w:sdtEndPr/>
          <w:sdtContent>
            <w:tc>
              <w:tcPr>
                <w:tcW w:w="2975" w:type="dxa"/>
                <w:shd w:val="clear" w:color="auto" w:fill="F2F2F2" w:themeFill="background1" w:themeFillShade="F2"/>
              </w:tcPr>
              <w:p w14:paraId="3D05052A" w14:textId="77777777" w:rsidR="00FA0AA6" w:rsidRDefault="00FA0AA6" w:rsidP="00FA0AA6">
                <w:pPr>
                  <w:spacing w:after="160" w:line="259" w:lineRule="auto"/>
                </w:pPr>
                <w:r w:rsidRPr="00403AE2">
                  <w:rPr>
                    <w:rStyle w:val="PlaceholderText"/>
                  </w:rPr>
                  <w:t>Type here</w:t>
                </w:r>
              </w:p>
            </w:tc>
          </w:sdtContent>
        </w:sdt>
        <w:sdt>
          <w:sdtPr>
            <w:id w:val="-352571301"/>
            <w:placeholder>
              <w:docPart w:val="DD0123561EB840629F57FAF10347EB23"/>
            </w:placeholder>
            <w:showingPlcHdr/>
            <w:text w:multiLine="1"/>
          </w:sdtPr>
          <w:sdtEndPr/>
          <w:sdtContent>
            <w:tc>
              <w:tcPr>
                <w:tcW w:w="2975" w:type="dxa"/>
                <w:shd w:val="clear" w:color="auto" w:fill="auto"/>
              </w:tcPr>
              <w:p w14:paraId="04A3FDBE" w14:textId="77777777" w:rsidR="00FA0AA6" w:rsidRDefault="00FA0AA6" w:rsidP="00FA0AA6">
                <w:pPr>
                  <w:spacing w:after="160" w:line="259" w:lineRule="auto"/>
                </w:pPr>
                <w:r w:rsidRPr="00403AE2">
                  <w:rPr>
                    <w:rStyle w:val="PlaceholderText"/>
                  </w:rPr>
                  <w:t>Type here</w:t>
                </w:r>
              </w:p>
            </w:tc>
          </w:sdtContent>
        </w:sdt>
        <w:sdt>
          <w:sdtPr>
            <w:id w:val="-914393831"/>
            <w:placeholder>
              <w:docPart w:val="B3F88C6C8D3C4D87BE9744168C395CFE"/>
            </w:placeholder>
            <w:showingPlcHdr/>
            <w:text w:multiLine="1"/>
          </w:sdtPr>
          <w:sdtEndPr/>
          <w:sdtContent>
            <w:tc>
              <w:tcPr>
                <w:tcW w:w="1307" w:type="dxa"/>
                <w:shd w:val="clear" w:color="auto" w:fill="F2F2F2" w:themeFill="background1" w:themeFillShade="F2"/>
              </w:tcPr>
              <w:p w14:paraId="224A2191" w14:textId="77777777" w:rsidR="00FA0AA6" w:rsidRDefault="00FA0AA6" w:rsidP="00FA0AA6">
                <w:pPr>
                  <w:spacing w:after="160" w:line="259" w:lineRule="auto"/>
                </w:pPr>
                <w:r w:rsidRPr="00C83F41">
                  <w:rPr>
                    <w:rStyle w:val="PlaceholderText"/>
                  </w:rPr>
                  <w:t>Type here</w:t>
                </w:r>
              </w:p>
            </w:tc>
          </w:sdtContent>
        </w:sdt>
      </w:tr>
      <w:tr w:rsidR="00FA0AA6" w14:paraId="4A13FA9D" w14:textId="77777777" w:rsidTr="004C2E20">
        <w:permEnd w:id="1021249674" w:displacedByCustomXml="next"/>
        <w:permEnd w:id="52850578" w:displacedByCustomXml="next"/>
        <w:permEnd w:id="863373653" w:displacedByCustomXml="next"/>
        <w:permEnd w:id="1832612720" w:displacedByCustomXml="next"/>
        <w:permStart w:id="1127245375" w:edGrp="everyone" w:colFirst="0" w:colLast="0" w:displacedByCustomXml="next"/>
        <w:permStart w:id="1483364513" w:edGrp="everyone" w:colFirst="1" w:colLast="1" w:displacedByCustomXml="next"/>
        <w:permStart w:id="1316367057" w:edGrp="everyone" w:colFirst="2" w:colLast="2" w:displacedByCustomXml="next"/>
        <w:permStart w:id="1245863253" w:edGrp="everyone" w:colFirst="3" w:colLast="3" w:displacedByCustomXml="next"/>
        <w:sdt>
          <w:sdtPr>
            <w:id w:val="1301731775"/>
            <w:placeholder>
              <w:docPart w:val="78716257D25847898E6DED23E3C21FF8"/>
            </w:placeholder>
            <w:showingPlcHdr/>
            <w:text w:multiLine="1"/>
          </w:sdtPr>
          <w:sdtEndPr/>
          <w:sdtContent>
            <w:tc>
              <w:tcPr>
                <w:tcW w:w="2835" w:type="dxa"/>
                <w:tcBorders>
                  <w:bottom w:val="single" w:sz="4" w:space="0" w:color="878787"/>
                </w:tcBorders>
              </w:tcPr>
              <w:p w14:paraId="58A786C5" w14:textId="77777777" w:rsidR="00FA0AA6" w:rsidRDefault="00FA0AA6" w:rsidP="00FA0AA6">
                <w:pPr>
                  <w:spacing w:after="160" w:line="259" w:lineRule="auto"/>
                </w:pPr>
                <w:r w:rsidRPr="00403AE2">
                  <w:rPr>
                    <w:rStyle w:val="PlaceholderText"/>
                  </w:rPr>
                  <w:t>Type here</w:t>
                </w:r>
              </w:p>
            </w:tc>
          </w:sdtContent>
        </w:sdt>
        <w:sdt>
          <w:sdtPr>
            <w:id w:val="670293082"/>
            <w:placeholder>
              <w:docPart w:val="CF4306059D9640A88F52C34381E7C370"/>
            </w:placeholder>
            <w:showingPlcHdr/>
            <w:text w:multiLine="1"/>
          </w:sdtPr>
          <w:sdtEndPr/>
          <w:sdtContent>
            <w:tc>
              <w:tcPr>
                <w:tcW w:w="2975" w:type="dxa"/>
                <w:tcBorders>
                  <w:bottom w:val="single" w:sz="4" w:space="0" w:color="878787"/>
                </w:tcBorders>
                <w:shd w:val="clear" w:color="auto" w:fill="F2F2F2" w:themeFill="background1" w:themeFillShade="F2"/>
              </w:tcPr>
              <w:p w14:paraId="2DEA17BF" w14:textId="77777777" w:rsidR="00FA0AA6" w:rsidRDefault="00FA0AA6" w:rsidP="00FA0AA6">
                <w:pPr>
                  <w:spacing w:after="160" w:line="259" w:lineRule="auto"/>
                </w:pPr>
                <w:r w:rsidRPr="00403AE2">
                  <w:rPr>
                    <w:rStyle w:val="PlaceholderText"/>
                  </w:rPr>
                  <w:t>Type here</w:t>
                </w:r>
              </w:p>
            </w:tc>
          </w:sdtContent>
        </w:sdt>
        <w:sdt>
          <w:sdtPr>
            <w:id w:val="66548466"/>
            <w:placeholder>
              <w:docPart w:val="016E80B92B124D0B90FB9C85D851169D"/>
            </w:placeholder>
            <w:showingPlcHdr/>
            <w:text w:multiLine="1"/>
          </w:sdtPr>
          <w:sdtEndPr/>
          <w:sdtContent>
            <w:tc>
              <w:tcPr>
                <w:tcW w:w="2975" w:type="dxa"/>
                <w:tcBorders>
                  <w:bottom w:val="single" w:sz="4" w:space="0" w:color="878787"/>
                </w:tcBorders>
                <w:shd w:val="clear" w:color="auto" w:fill="auto"/>
              </w:tcPr>
              <w:p w14:paraId="089DCE9C" w14:textId="77777777" w:rsidR="00FA0AA6" w:rsidRDefault="00FA0AA6" w:rsidP="00FA0AA6">
                <w:pPr>
                  <w:spacing w:after="160" w:line="259" w:lineRule="auto"/>
                </w:pPr>
                <w:r w:rsidRPr="00403AE2">
                  <w:rPr>
                    <w:rStyle w:val="PlaceholderText"/>
                  </w:rPr>
                  <w:t>Type here</w:t>
                </w:r>
              </w:p>
            </w:tc>
          </w:sdtContent>
        </w:sdt>
        <w:sdt>
          <w:sdtPr>
            <w:id w:val="1962840163"/>
            <w:placeholder>
              <w:docPart w:val="326627122F6747139A67864F4F3005DE"/>
            </w:placeholder>
            <w:showingPlcHdr/>
            <w:text w:multiLine="1"/>
          </w:sdtPr>
          <w:sdtEndPr/>
          <w:sdtContent>
            <w:tc>
              <w:tcPr>
                <w:tcW w:w="1307" w:type="dxa"/>
                <w:tcBorders>
                  <w:bottom w:val="single" w:sz="4" w:space="0" w:color="878787"/>
                </w:tcBorders>
                <w:shd w:val="clear" w:color="auto" w:fill="F2F2F2" w:themeFill="background1" w:themeFillShade="F2"/>
              </w:tcPr>
              <w:p w14:paraId="290BF071" w14:textId="77777777" w:rsidR="00FA0AA6" w:rsidRDefault="00FA0AA6" w:rsidP="00FA0AA6">
                <w:pPr>
                  <w:spacing w:after="160" w:line="259" w:lineRule="auto"/>
                </w:pPr>
                <w:r w:rsidRPr="00C83F41">
                  <w:rPr>
                    <w:rStyle w:val="PlaceholderText"/>
                  </w:rPr>
                  <w:t>Type here</w:t>
                </w:r>
              </w:p>
            </w:tc>
          </w:sdtContent>
        </w:sdt>
      </w:tr>
      <w:tr w:rsidR="00FA0AA6" w14:paraId="2CC8D2EF" w14:textId="77777777" w:rsidTr="004C2E20">
        <w:permEnd w:id="1127245375" w:displacedByCustomXml="next"/>
        <w:permEnd w:id="1483364513" w:displacedByCustomXml="next"/>
        <w:permEnd w:id="1316367057" w:displacedByCustomXml="next"/>
        <w:permEnd w:id="1245863253" w:displacedByCustomXml="next"/>
        <w:permStart w:id="1337726495" w:edGrp="everyone" w:colFirst="0" w:colLast="0" w:displacedByCustomXml="next"/>
        <w:permStart w:id="1403334724" w:edGrp="everyone" w:colFirst="1" w:colLast="1" w:displacedByCustomXml="next"/>
        <w:permStart w:id="1332553505" w:edGrp="everyone" w:colFirst="2" w:colLast="2" w:displacedByCustomXml="next"/>
        <w:permStart w:id="1998601309" w:edGrp="everyone" w:colFirst="3" w:colLast="3" w:displacedByCustomXml="next"/>
        <w:sdt>
          <w:sdtPr>
            <w:id w:val="-712029785"/>
            <w:placeholder>
              <w:docPart w:val="64F0A45FF31E44F1BDCE52D072DD071B"/>
            </w:placeholder>
            <w:showingPlcHdr/>
            <w:text w:multiLine="1"/>
          </w:sdtPr>
          <w:sdtEndPr/>
          <w:sdtContent>
            <w:tc>
              <w:tcPr>
                <w:tcW w:w="2835" w:type="dxa"/>
                <w:tcBorders>
                  <w:bottom w:val="single" w:sz="12" w:space="0" w:color="7ACCC8"/>
                </w:tcBorders>
              </w:tcPr>
              <w:p w14:paraId="7B823186" w14:textId="77777777" w:rsidR="00FA0AA6" w:rsidRDefault="00D12FDD" w:rsidP="00FA0AA6">
                <w:pPr>
                  <w:spacing w:after="160" w:line="259" w:lineRule="auto"/>
                </w:pPr>
                <w:r>
                  <w:rPr>
                    <w:rStyle w:val="PlaceholderText"/>
                  </w:rPr>
                  <w:t xml:space="preserve">Insert more rows by right-clicking the </w:t>
                </w:r>
                <w:r w:rsidR="002E7B93">
                  <w:rPr>
                    <w:rStyle w:val="PlaceholderText"/>
                  </w:rPr>
                  <w:t>t</w:t>
                </w:r>
                <w:r>
                  <w:rPr>
                    <w:rStyle w:val="PlaceholderText"/>
                  </w:rPr>
                  <w:t>able and selecting Insert</w:t>
                </w:r>
              </w:p>
            </w:tc>
          </w:sdtContent>
        </w:sdt>
        <w:sdt>
          <w:sdtPr>
            <w:id w:val="-1368290226"/>
            <w:placeholder>
              <w:docPart w:val="816B1AAB50A54DDAA2AA11250579AD36"/>
            </w:placeholder>
            <w:showingPlcHdr/>
            <w:text w:multiLine="1"/>
          </w:sdtPr>
          <w:sdtEndPr/>
          <w:sdtContent>
            <w:tc>
              <w:tcPr>
                <w:tcW w:w="2975" w:type="dxa"/>
                <w:tcBorders>
                  <w:bottom w:val="single" w:sz="12" w:space="0" w:color="7ACCC8"/>
                </w:tcBorders>
                <w:shd w:val="clear" w:color="auto" w:fill="F2F2F2" w:themeFill="background1" w:themeFillShade="F2"/>
              </w:tcPr>
              <w:p w14:paraId="4CB2CF60" w14:textId="77777777" w:rsidR="00FA0AA6" w:rsidRDefault="00FA0AA6" w:rsidP="00FA0AA6">
                <w:pPr>
                  <w:spacing w:after="160" w:line="259" w:lineRule="auto"/>
                </w:pPr>
                <w:r w:rsidRPr="00403AE2">
                  <w:rPr>
                    <w:rStyle w:val="PlaceholderText"/>
                  </w:rPr>
                  <w:t>Type here</w:t>
                </w:r>
              </w:p>
            </w:tc>
          </w:sdtContent>
        </w:sdt>
        <w:sdt>
          <w:sdtPr>
            <w:id w:val="2016798865"/>
            <w:placeholder>
              <w:docPart w:val="0E61F995296E43E29BABAE28CE180CF6"/>
            </w:placeholder>
            <w:showingPlcHdr/>
            <w:text w:multiLine="1"/>
          </w:sdtPr>
          <w:sdtEndPr/>
          <w:sdtContent>
            <w:tc>
              <w:tcPr>
                <w:tcW w:w="2975" w:type="dxa"/>
                <w:tcBorders>
                  <w:bottom w:val="single" w:sz="12" w:space="0" w:color="7ACCC8"/>
                </w:tcBorders>
                <w:shd w:val="clear" w:color="auto" w:fill="auto"/>
              </w:tcPr>
              <w:p w14:paraId="02CA6CB9" w14:textId="77777777" w:rsidR="00FA0AA6" w:rsidRDefault="00FA0AA6" w:rsidP="00FA0AA6">
                <w:pPr>
                  <w:spacing w:after="160" w:line="259" w:lineRule="auto"/>
                </w:pPr>
                <w:r w:rsidRPr="00403AE2">
                  <w:rPr>
                    <w:rStyle w:val="PlaceholderText"/>
                  </w:rPr>
                  <w:t>Type here</w:t>
                </w:r>
              </w:p>
            </w:tc>
          </w:sdtContent>
        </w:sdt>
        <w:sdt>
          <w:sdtPr>
            <w:id w:val="-1748183909"/>
            <w:placeholder>
              <w:docPart w:val="0A8E500F956A429F83D0168986FD142F"/>
            </w:placeholder>
            <w:showingPlcHdr/>
            <w:text w:multiLine="1"/>
          </w:sdtPr>
          <w:sdtEndPr/>
          <w:sdtContent>
            <w:tc>
              <w:tcPr>
                <w:tcW w:w="1307" w:type="dxa"/>
                <w:tcBorders>
                  <w:bottom w:val="single" w:sz="12" w:space="0" w:color="7ACCC8"/>
                </w:tcBorders>
                <w:shd w:val="clear" w:color="auto" w:fill="F2F2F2" w:themeFill="background1" w:themeFillShade="F2"/>
              </w:tcPr>
              <w:p w14:paraId="2AB99654" w14:textId="77777777" w:rsidR="00FA0AA6" w:rsidRDefault="00FA0AA6" w:rsidP="00FA0AA6">
                <w:pPr>
                  <w:spacing w:after="160" w:line="259" w:lineRule="auto"/>
                </w:pPr>
                <w:r w:rsidRPr="00C83F41">
                  <w:rPr>
                    <w:rStyle w:val="PlaceholderText"/>
                  </w:rPr>
                  <w:t>Type here</w:t>
                </w:r>
              </w:p>
            </w:tc>
          </w:sdtContent>
        </w:sdt>
      </w:tr>
    </w:tbl>
    <w:permEnd w:id="1998601309"/>
    <w:permEnd w:id="1332553505"/>
    <w:permEnd w:id="1403334724"/>
    <w:permEnd w:id="1337726495"/>
    <w:p w14:paraId="2F50F111" w14:textId="77777777" w:rsidR="005B4C9E" w:rsidRDefault="005B4C9E" w:rsidP="00B86D81">
      <w:pPr>
        <w:pStyle w:val="Heading1"/>
      </w:pPr>
      <w:r>
        <w:lastRenderedPageBreak/>
        <w:t xml:space="preserve">Worker </w:t>
      </w:r>
      <w:r w:rsidR="004C2E20">
        <w:t xml:space="preserve">health monitoring </w:t>
      </w:r>
    </w:p>
    <w:p w14:paraId="4F3CF5A3" w14:textId="77777777" w:rsidR="002609A2" w:rsidRDefault="002609A2" w:rsidP="00843256">
      <w:pPr>
        <w:keepNext/>
        <w:keepLines/>
      </w:pPr>
      <w:r w:rsidRPr="002E7B93">
        <w:rPr>
          <w:b/>
          <w:bCs/>
          <w:i/>
          <w:iCs/>
        </w:rPr>
        <w:t>Note: The requirement for worker health monitoring applies only to certain workplaces</w:t>
      </w:r>
      <w:r w:rsidRPr="002E7B93">
        <w:rPr>
          <w:b/>
          <w:bCs/>
        </w:rPr>
        <w:t>.</w:t>
      </w:r>
      <w:r w:rsidRPr="002609A2">
        <w:t xml:space="preserve"> Health monitoring must be provided for workers who may be exposed to asbestos while carrying out certain types of asbestos-related work. </w:t>
      </w:r>
    </w:p>
    <w:p w14:paraId="70A84D99" w14:textId="77777777" w:rsidR="002E7B93" w:rsidRDefault="002609A2" w:rsidP="00843256">
      <w:pPr>
        <w:keepNext/>
        <w:keepLines/>
      </w:pPr>
      <w:r w:rsidRPr="002609A2">
        <w:rPr>
          <w:b/>
          <w:bCs/>
        </w:rPr>
        <w:t>Get advice about whether health monitoring is required for workers</w:t>
      </w:r>
      <w:r w:rsidR="00843256" w:rsidRPr="00843256">
        <w:t xml:space="preserve">, taking into account: </w:t>
      </w:r>
    </w:p>
    <w:p w14:paraId="03B5C931" w14:textId="77777777" w:rsidR="002E7B93" w:rsidRPr="002E7B93" w:rsidRDefault="002E7B93" w:rsidP="002E7B93">
      <w:pPr>
        <w:pStyle w:val="ListBullet"/>
      </w:pPr>
      <w:r w:rsidRPr="002E7B93">
        <w:t>their exposure to asbestos/ACM</w:t>
      </w:r>
    </w:p>
    <w:p w14:paraId="6FF411C6" w14:textId="77777777" w:rsidR="002E7B93" w:rsidRPr="002E7B93" w:rsidRDefault="002E7B93" w:rsidP="002E7B93">
      <w:pPr>
        <w:pStyle w:val="ListBullet"/>
      </w:pPr>
      <w:r w:rsidRPr="002E7B93">
        <w:t>how long they have been exposed to it</w:t>
      </w:r>
    </w:p>
    <w:p w14:paraId="015AC2E2" w14:textId="77777777" w:rsidR="002E7B93" w:rsidRPr="002E7B93" w:rsidRDefault="002E7B93" w:rsidP="002E7B93">
      <w:pPr>
        <w:pStyle w:val="ListBullet"/>
      </w:pPr>
      <w:r w:rsidRPr="002E7B93">
        <w:t>the type of work that they do;</w:t>
      </w:r>
    </w:p>
    <w:p w14:paraId="11F30596" w14:textId="77777777" w:rsidR="002E7B93" w:rsidRPr="002E7B93" w:rsidRDefault="002E7B93" w:rsidP="002E7B93">
      <w:pPr>
        <w:pStyle w:val="ListBullet"/>
      </w:pPr>
      <w:r w:rsidRPr="002E7B93">
        <w:t xml:space="preserve">the level of risk or potential risk to health and safety; </w:t>
      </w:r>
    </w:p>
    <w:p w14:paraId="332A08C9" w14:textId="77777777" w:rsidR="002E7B93" w:rsidRPr="002E7B93" w:rsidRDefault="002E7B93" w:rsidP="002E7B93">
      <w:pPr>
        <w:pStyle w:val="ListBullet"/>
      </w:pPr>
      <w:r w:rsidRPr="002E7B93">
        <w:t>whether respiratory protective equipment (RPE) is being used to manage risk.</w:t>
      </w:r>
    </w:p>
    <w:p w14:paraId="6E9FDC53" w14:textId="77777777" w:rsidR="00843256" w:rsidRDefault="00843256" w:rsidP="00843256">
      <w:pPr>
        <w:keepNext/>
        <w:keepLines/>
      </w:pPr>
      <w:r w:rsidRPr="00843256">
        <w:t xml:space="preserve">An occupational hygienist on the </w:t>
      </w:r>
      <w:hyperlink r:id="rId28" w:history="1">
        <w:r w:rsidRPr="00843256">
          <w:rPr>
            <w:rStyle w:val="Hyperlink"/>
          </w:rPr>
          <w:t>HASANZ Register</w:t>
        </w:r>
      </w:hyperlink>
      <w:r w:rsidRPr="00843256">
        <w:t xml:space="preserve"> can provide advice.</w:t>
      </w:r>
    </w:p>
    <w:p w14:paraId="05D4416C" w14:textId="77777777" w:rsidR="00215DE4" w:rsidRDefault="00215DE4" w:rsidP="00843256">
      <w:pPr>
        <w:keepNext/>
        <w:keepLines/>
      </w:pPr>
    </w:p>
    <w:tbl>
      <w:tblPr>
        <w:tblStyle w:val="GreyBlock"/>
        <w:tblW w:w="0" w:type="auto"/>
        <w:tblBorders>
          <w:insideH w:val="single" w:sz="4" w:space="0" w:color="FFFFFF" w:themeColor="background1"/>
        </w:tblBorders>
        <w:tblLook w:val="04A0" w:firstRow="1" w:lastRow="0" w:firstColumn="1" w:lastColumn="0" w:noHBand="0" w:noVBand="1"/>
      </w:tblPr>
      <w:tblGrid>
        <w:gridCol w:w="10092"/>
      </w:tblGrid>
      <w:tr w:rsidR="005B4C9E" w14:paraId="04C4FB92" w14:textId="77777777" w:rsidTr="008306F4">
        <w:tc>
          <w:tcPr>
            <w:tcW w:w="10092" w:type="dxa"/>
          </w:tcPr>
          <w:p w14:paraId="3ADE7F43" w14:textId="77777777" w:rsidR="005B4C9E" w:rsidRPr="002A5EEA" w:rsidRDefault="005B4C9E" w:rsidP="00BB7F21">
            <w:pPr>
              <w:pStyle w:val="Heading5"/>
              <w:outlineLvl w:val="4"/>
              <w:rPr>
                <w:i/>
                <w:iCs/>
              </w:rPr>
            </w:pPr>
            <w:r w:rsidRPr="005B4C9E">
              <w:t xml:space="preserve">If health monitoring is required for your workers, what health monitoring has been – or will be – carried out? </w:t>
            </w:r>
          </w:p>
        </w:tc>
      </w:tr>
      <w:tr w:rsidR="005B4C9E" w14:paraId="078408F1" w14:textId="77777777" w:rsidTr="008306F4">
        <w:trPr>
          <w:trHeight w:val="23"/>
        </w:trPr>
        <w:permStart w:id="767705867" w:edGrp="everyone" w:displacedByCustomXml="next"/>
        <w:sdt>
          <w:sdtPr>
            <w:id w:val="-906766457"/>
            <w:placeholder>
              <w:docPart w:val="0524C3446BAD47E4895F6D3DCF7262DC"/>
            </w:placeholder>
            <w:showingPlcHdr/>
            <w:text w:multiLine="1"/>
          </w:sdtPr>
          <w:sdtEndPr/>
          <w:sdtContent>
            <w:tc>
              <w:tcPr>
                <w:tcW w:w="10092" w:type="dxa"/>
                <w:shd w:val="clear" w:color="auto" w:fill="F2F2F2" w:themeFill="background1" w:themeFillShade="F2"/>
              </w:tcPr>
              <w:p w14:paraId="13F3B56E" w14:textId="77777777" w:rsidR="005B4C9E" w:rsidRPr="009F2C1E" w:rsidRDefault="008C35FC" w:rsidP="00714CBD">
                <w:r w:rsidRPr="008F28D4">
                  <w:rPr>
                    <w:rStyle w:val="PlaceholderText"/>
                  </w:rPr>
                  <w:t>Type here</w:t>
                </w:r>
              </w:p>
            </w:tc>
          </w:sdtContent>
        </w:sdt>
      </w:tr>
      <w:permEnd w:id="767705867"/>
    </w:tbl>
    <w:p w14:paraId="6F57C011" w14:textId="77777777" w:rsidR="005F2AF0" w:rsidRDefault="005F2AF0"/>
    <w:tbl>
      <w:tblPr>
        <w:tblStyle w:val="GreyBlock"/>
        <w:tblW w:w="5000" w:type="pct"/>
        <w:tblBorders>
          <w:insideH w:val="single" w:sz="4" w:space="0" w:color="FFFFFF" w:themeColor="background1"/>
        </w:tblBorders>
        <w:tblLook w:val="04A0" w:firstRow="1" w:lastRow="0" w:firstColumn="1" w:lastColumn="0" w:noHBand="0" w:noVBand="1"/>
      </w:tblPr>
      <w:tblGrid>
        <w:gridCol w:w="10092"/>
      </w:tblGrid>
      <w:tr w:rsidR="005F2AF0" w14:paraId="3262E018" w14:textId="77777777" w:rsidTr="008306F4">
        <w:tc>
          <w:tcPr>
            <w:tcW w:w="10092" w:type="dxa"/>
            <w:shd w:val="clear" w:color="auto" w:fill="7ACCC8"/>
          </w:tcPr>
          <w:p w14:paraId="14704710" w14:textId="77777777" w:rsidR="005F2AF0" w:rsidRPr="00205E72" w:rsidRDefault="005F2AF0" w:rsidP="002609A2">
            <w:pPr>
              <w:rPr>
                <w:i/>
                <w:iCs/>
              </w:rPr>
            </w:pPr>
            <w:r w:rsidRPr="00205E72">
              <w:rPr>
                <w:i/>
                <w:iCs/>
              </w:rPr>
              <w:t>WorkSafe information:</w:t>
            </w:r>
          </w:p>
        </w:tc>
      </w:tr>
      <w:tr w:rsidR="005F2AF0" w14:paraId="0DD3431A" w14:textId="77777777" w:rsidTr="008306F4">
        <w:tc>
          <w:tcPr>
            <w:tcW w:w="10092" w:type="dxa"/>
            <w:shd w:val="clear" w:color="auto" w:fill="F2F2F2" w:themeFill="background1" w:themeFillShade="F2"/>
          </w:tcPr>
          <w:p w14:paraId="163BC3CD" w14:textId="77777777" w:rsidR="005F2AF0" w:rsidRPr="00F57376" w:rsidRDefault="00551D52" w:rsidP="002609A2">
            <w:pPr>
              <w:rPr>
                <w:rStyle w:val="Emphasis"/>
              </w:rPr>
            </w:pPr>
            <w:hyperlink r:id="rId29" w:anchor="lf-doc-28615" w:history="1">
              <w:r w:rsidR="005F2AF0" w:rsidRPr="008C35FC">
                <w:rPr>
                  <w:rStyle w:val="Hyperlink"/>
                </w:rPr>
                <w:t>Health monitoring</w:t>
              </w:r>
            </w:hyperlink>
            <w:r w:rsidR="005F2AF0" w:rsidRPr="005B4C9E">
              <w:rPr>
                <w:u w:val="single"/>
              </w:rPr>
              <w:t> </w:t>
            </w:r>
          </w:p>
        </w:tc>
      </w:tr>
    </w:tbl>
    <w:p w14:paraId="7CC1F5B0" w14:textId="77777777" w:rsidR="005B4C9E" w:rsidRDefault="005B4C9E" w:rsidP="00B86D81">
      <w:pPr>
        <w:pStyle w:val="Heading1"/>
      </w:pPr>
      <w:r>
        <w:lastRenderedPageBreak/>
        <w:t xml:space="preserve">You </w:t>
      </w:r>
      <w:r w:rsidR="004C2E20">
        <w:t>can choose whether or not to include more information</w:t>
      </w:r>
    </w:p>
    <w:p w14:paraId="37FB5873" w14:textId="77777777" w:rsidR="005B4C9E" w:rsidRDefault="005B4C9E" w:rsidP="00765775">
      <w:pPr>
        <w:keepNext/>
        <w:keepLines/>
      </w:pPr>
      <w:r>
        <w:t>It’s good practice to keep written notes about asbestos-related results, records or other documents relating to this plan. For example: schedules for completing asbestos work, air monitoring test results, asbestos survey results, training records.</w:t>
      </w:r>
    </w:p>
    <w:p w14:paraId="407D02D4" w14:textId="77777777" w:rsidR="00E954DC" w:rsidRDefault="00E954DC" w:rsidP="00E954DC">
      <w:pPr>
        <w:pStyle w:val="Heading5"/>
      </w:pPr>
      <w:r w:rsidRPr="005B4C9E">
        <w:t>You can add photos, site plan</w:t>
      </w:r>
      <w:r>
        <w:t>/</w:t>
      </w:r>
      <w:r w:rsidRPr="005B4C9E">
        <w:t>s</w:t>
      </w:r>
      <w:r>
        <w:rPr>
          <w:i/>
          <w:iCs/>
        </w:rPr>
        <w:t xml:space="preserve"> (remove or replace the following example)</w:t>
      </w:r>
      <w:r w:rsidRPr="005B4C9E">
        <w:t>, or other relevant documents here. Link to electronic files or attach printed or photocopied records.</w:t>
      </w:r>
    </w:p>
    <w:p w14:paraId="16E24AB2" w14:textId="77777777" w:rsidR="005403E9" w:rsidRPr="00AB2472" w:rsidRDefault="00E954DC" w:rsidP="002E7B93">
      <w:pPr>
        <w:pStyle w:val="ExampleText"/>
        <w:spacing w:after="240"/>
      </w:pPr>
      <w:r>
        <w:t xml:space="preserve">To attach </w:t>
      </w:r>
      <w:r w:rsidR="00E235FA">
        <w:t xml:space="preserve">a </w:t>
      </w:r>
      <w:r>
        <w:t>Word or PDF</w:t>
      </w:r>
      <w:r w:rsidR="00E235FA">
        <w:t xml:space="preserve"> document</w:t>
      </w:r>
      <w:r>
        <w:t xml:space="preserve"> click </w:t>
      </w:r>
      <w:r w:rsidRPr="00E954DC">
        <w:t xml:space="preserve">Insert &gt; Object &gt; Text </w:t>
      </w:r>
      <w:r>
        <w:t>f</w:t>
      </w:r>
      <w:r w:rsidRPr="00E954DC">
        <w:t>rom File</w:t>
      </w:r>
      <w:r w:rsidR="005403E9">
        <w:br/>
        <w:t xml:space="preserve">For more information on inserting a Word or PDF document, visit </w:t>
      </w:r>
      <w:hyperlink r:id="rId30" w:history="1">
        <w:r w:rsidR="005403E9" w:rsidRPr="005403E9">
          <w:rPr>
            <w:rStyle w:val="Hyperlink"/>
          </w:rPr>
          <w:t>office.com</w:t>
        </w:r>
      </w:hyperlink>
    </w:p>
    <w:tbl>
      <w:tblPr>
        <w:tblStyle w:val="GreyBlock"/>
        <w:tblW w:w="0" w:type="auto"/>
        <w:tblBorders>
          <w:insideH w:val="single" w:sz="4" w:space="0" w:color="FFFFFF" w:themeColor="background1"/>
        </w:tblBorders>
        <w:tblLook w:val="04A0" w:firstRow="1" w:lastRow="0" w:firstColumn="1" w:lastColumn="0" w:noHBand="0" w:noVBand="1"/>
      </w:tblPr>
      <w:tblGrid>
        <w:gridCol w:w="10092"/>
      </w:tblGrid>
      <w:tr w:rsidR="005B4C9E" w14:paraId="118ED27E" w14:textId="77777777" w:rsidTr="008306F4">
        <w:tc>
          <w:tcPr>
            <w:tcW w:w="10092" w:type="dxa"/>
          </w:tcPr>
          <w:p w14:paraId="025853AD" w14:textId="77777777" w:rsidR="005B4C9E" w:rsidRPr="002A5EEA" w:rsidRDefault="005B4C9E" w:rsidP="00E954DC">
            <w:pPr>
              <w:pStyle w:val="Heading5"/>
              <w:outlineLvl w:val="4"/>
            </w:pPr>
            <w:r w:rsidRPr="005B4C9E">
              <w:t>Other comments/information:</w:t>
            </w:r>
          </w:p>
        </w:tc>
      </w:tr>
      <w:tr w:rsidR="005B4C9E" w14:paraId="0D000CC2" w14:textId="77777777" w:rsidTr="008306F4">
        <w:trPr>
          <w:trHeight w:val="75"/>
        </w:trPr>
        <w:permStart w:id="1350716442" w:edGrp="everyone" w:displacedByCustomXml="next"/>
        <w:sdt>
          <w:sdtPr>
            <w:id w:val="-879710157"/>
            <w:placeholder>
              <w:docPart w:val="5FFDBF65DFDD479B94943DE53F992C62"/>
            </w:placeholder>
            <w:showingPlcHdr/>
            <w:text w:multiLine="1"/>
          </w:sdtPr>
          <w:sdtEndPr/>
          <w:sdtContent>
            <w:tc>
              <w:tcPr>
                <w:tcW w:w="10092" w:type="dxa"/>
                <w:shd w:val="clear" w:color="auto" w:fill="F2F2F2" w:themeFill="background1" w:themeFillShade="F2"/>
              </w:tcPr>
              <w:p w14:paraId="2F2DD98F" w14:textId="77777777" w:rsidR="005B4C9E" w:rsidRPr="009F2C1E" w:rsidRDefault="00484392" w:rsidP="00714CBD">
                <w:r w:rsidRPr="008F28D4">
                  <w:rPr>
                    <w:rStyle w:val="PlaceholderText"/>
                  </w:rPr>
                  <w:t>Type here</w:t>
                </w:r>
              </w:p>
            </w:tc>
          </w:sdtContent>
        </w:sdt>
      </w:tr>
      <w:permEnd w:id="1350716442"/>
    </w:tbl>
    <w:p w14:paraId="55F61EBB" w14:textId="77777777" w:rsidR="00FA0AA6" w:rsidRDefault="00FA0AA6" w:rsidP="00FA0AA6"/>
    <w:p w14:paraId="5E05C4DF" w14:textId="77777777" w:rsidR="00FA0AA6" w:rsidRDefault="00FA0AA6">
      <w:pPr>
        <w:spacing w:after="160" w:line="259" w:lineRule="auto"/>
        <w:rPr>
          <w:b/>
          <w:bCs/>
          <w:szCs w:val="18"/>
        </w:rPr>
      </w:pPr>
      <w:permStart w:id="166493459" w:edGrp="everyone"/>
      <w:r>
        <w:br w:type="page"/>
      </w:r>
    </w:p>
    <w:p w14:paraId="1E5E9028" w14:textId="77777777" w:rsidR="005B4C9E" w:rsidRDefault="005B4C9E" w:rsidP="005B4C9E">
      <w:pPr>
        <w:pStyle w:val="Heading2"/>
      </w:pPr>
      <w:r>
        <w:lastRenderedPageBreak/>
        <w:t>Example of site plan indicating locations of asbestos</w:t>
      </w:r>
    </w:p>
    <w:p w14:paraId="2CCD0CA6" w14:textId="77777777" w:rsidR="00160F57" w:rsidRDefault="005B4C9E" w:rsidP="00FD62CC">
      <w:pPr>
        <w:pStyle w:val="ExampleText"/>
      </w:pPr>
      <w:r>
        <w:t>Building address: 555 Korowai Avenue, Rilburne</w:t>
      </w:r>
    </w:p>
    <w:p w14:paraId="516B0609" w14:textId="77777777" w:rsidR="005B4C9E" w:rsidRPr="00825968" w:rsidRDefault="00160F57" w:rsidP="00160F57">
      <w:pPr>
        <w:spacing w:after="160" w:line="259" w:lineRule="auto"/>
      </w:pPr>
      <w:r>
        <w:rPr>
          <w:noProof/>
        </w:rPr>
        <w:drawing>
          <wp:anchor distT="0" distB="0" distL="114300" distR="114300" simplePos="0" relativeHeight="251658240" behindDoc="0" locked="0" layoutInCell="1" allowOverlap="1" wp14:anchorId="11D356EC" wp14:editId="73BA526E">
            <wp:simplePos x="0" y="0"/>
            <wp:positionH relativeFrom="margin">
              <wp:align>left</wp:align>
            </wp:positionH>
            <wp:positionV relativeFrom="paragraph">
              <wp:posOffset>1341869</wp:posOffset>
            </wp:positionV>
            <wp:extent cx="9317391" cy="5654868"/>
            <wp:effectExtent l="0" t="0" r="635" b="635"/>
            <wp:wrapNone/>
            <wp:docPr id="30" name="Picture 3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xample.png"/>
                    <pic:cNvPicPr/>
                  </pic:nvPicPr>
                  <pic:blipFill>
                    <a:blip r:embed="rId31"/>
                    <a:stretch>
                      <a:fillRect/>
                    </a:stretch>
                  </pic:blipFill>
                  <pic:spPr>
                    <a:xfrm rot="16200000">
                      <a:off x="0" y="0"/>
                      <a:ext cx="9317391" cy="5654868"/>
                    </a:xfrm>
                    <a:prstGeom prst="rect">
                      <a:avLst/>
                    </a:prstGeom>
                  </pic:spPr>
                </pic:pic>
              </a:graphicData>
            </a:graphic>
            <wp14:sizeRelH relativeFrom="margin">
              <wp14:pctWidth>0</wp14:pctWidth>
            </wp14:sizeRelH>
            <wp14:sizeRelV relativeFrom="margin">
              <wp14:pctHeight>0</wp14:pctHeight>
            </wp14:sizeRelV>
          </wp:anchor>
        </w:drawing>
      </w:r>
      <w:permEnd w:id="166493459"/>
    </w:p>
    <w:sectPr w:rsidR="005B4C9E" w:rsidRPr="00825968" w:rsidSect="00D611C2">
      <w:footnotePr>
        <w:pos w:val="beneathText"/>
      </w:footnotePr>
      <w:pgSz w:w="11906" w:h="16838"/>
      <w:pgMar w:top="1134" w:right="907" w:bottom="737" w:left="907" w:header="31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29318" w14:textId="77777777" w:rsidR="00551D52" w:rsidRDefault="00551D52" w:rsidP="001C17A9">
      <w:r>
        <w:separator/>
      </w:r>
    </w:p>
  </w:endnote>
  <w:endnote w:type="continuationSeparator" w:id="0">
    <w:p w14:paraId="68C95C4F" w14:textId="77777777" w:rsidR="00551D52" w:rsidRDefault="00551D52" w:rsidP="001C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D9937CF-9C37-404D-B311-3E9ACB22469A}"/>
    <w:embedBold r:id="rId2" w:fontKey="{3507B8E9-C22C-4055-A2E8-E8F1157CADFE}"/>
    <w:embedItalic r:id="rId3" w:fontKey="{F29D8659-23C7-441C-BDB6-8F80BB4C00B7}"/>
    <w:embedBoldItalic r:id="rId4" w:fontKey="{C282F218-4202-437A-9F65-180B0C22042E}"/>
  </w:font>
  <w:font w:name="Segoe UI">
    <w:panose1 w:val="020B0502040204020203"/>
    <w:charset w:val="00"/>
    <w:family w:val="swiss"/>
    <w:pitch w:val="variable"/>
    <w:sig w:usb0="E4002EFF" w:usb1="C000E47F" w:usb2="00000009" w:usb3="00000000" w:csb0="000001FF" w:csb1="00000000"/>
    <w:embedRegular r:id="rId5" w:fontKey="{B537BCFB-26CE-4031-933D-C1652BCD8CDB}"/>
  </w:font>
  <w:font w:name="MS Gothic">
    <w:altName w:val="ＭＳ ゴシック"/>
    <w:panose1 w:val="020B0609070205080204"/>
    <w:charset w:val="80"/>
    <w:family w:val="modern"/>
    <w:pitch w:val="fixed"/>
    <w:sig w:usb0="E00002FF" w:usb1="6AC7FDFB" w:usb2="08000012" w:usb3="00000000" w:csb0="0002009F" w:csb1="00000000"/>
    <w:embedRegular r:id="rId6" w:subsetted="1" w:fontKey="{39A4EB0D-D8D3-410A-A573-656CDC173D42}"/>
    <w:embedItalic r:id="rId7" w:subsetted="1" w:fontKey="{690F161B-BBD6-4745-AC2F-31FF33272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177B" w14:textId="77777777" w:rsidR="00EC530B" w:rsidRDefault="00EC530B" w:rsidP="00C11981">
    <w:pPr>
      <w:pStyle w:val="Footer"/>
      <w:jc w:val="right"/>
    </w:pPr>
    <w:r>
      <w:rPr>
        <w:noProof/>
      </w:rPr>
      <mc:AlternateContent>
        <mc:Choice Requires="wps">
          <w:drawing>
            <wp:anchor distT="0" distB="0" distL="114300" distR="114300" simplePos="0" relativeHeight="251665408" behindDoc="0" locked="0" layoutInCell="1" allowOverlap="1" wp14:anchorId="5E62BB1E" wp14:editId="0CB15E25">
              <wp:simplePos x="0" y="0"/>
              <wp:positionH relativeFrom="margin">
                <wp:posOffset>6228715</wp:posOffset>
              </wp:positionH>
              <wp:positionV relativeFrom="page">
                <wp:posOffset>10004095</wp:posOffset>
              </wp:positionV>
              <wp:extent cx="17970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79705" cy="0"/>
                      </a:xfrm>
                      <a:prstGeom prst="line">
                        <a:avLst/>
                      </a:prstGeom>
                      <a:ln w="9525">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22DF6" id="Straight Connector 6"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490.45pt,787.7pt" to="504.6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" strokecolor="#878787">
              <v:stroke joinstyle="miter"/>
              <w10:wrap anchorx="margin" anchory="page"/>
            </v:line>
          </w:pict>
        </mc:Fallback>
      </mc:AlternateContent>
    </w:r>
    <w:r>
      <w:rPr>
        <w:noProof/>
      </w:rPr>
      <mc:AlternateContent>
        <mc:Choice Requires="wps">
          <w:drawing>
            <wp:anchor distT="0" distB="0" distL="114300" distR="114300" simplePos="0" relativeHeight="251661312" behindDoc="0" locked="0" layoutInCell="1" allowOverlap="1" wp14:anchorId="0B7568AB" wp14:editId="323D1694">
              <wp:simplePos x="0" y="0"/>
              <wp:positionH relativeFrom="column">
                <wp:posOffset>9775825</wp:posOffset>
              </wp:positionH>
              <wp:positionV relativeFrom="paragraph">
                <wp:posOffset>36195</wp:posOffset>
              </wp:positionV>
              <wp:extent cx="180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80000" cy="0"/>
                      </a:xfrm>
                      <a:prstGeom prst="line">
                        <a:avLst/>
                      </a:prstGeom>
                      <a:ln w="9525">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C032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75pt,2.85pt" to="783.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" strokecolor="#878787">
              <v:stroke joinstyle="miter"/>
            </v:line>
          </w:pict>
        </mc:Fallback>
      </mc:AlternateContent>
    </w:r>
  </w:p>
  <w:p w14:paraId="7D4DC2EA" w14:textId="77777777" w:rsidR="00EC530B" w:rsidRDefault="00EC530B" w:rsidP="00C11981">
    <w:pPr>
      <w:pStyle w:val="Footer"/>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4301" w14:textId="77777777" w:rsidR="00EC530B" w:rsidRDefault="00EC530B" w:rsidP="00743C6F">
    <w:pPr>
      <w:pStyle w:val="Footer"/>
      <w:jc w:val="right"/>
    </w:pPr>
    <w:r>
      <w:rPr>
        <w:noProof/>
      </w:rPr>
      <mc:AlternateContent>
        <mc:Choice Requires="wps">
          <w:drawing>
            <wp:anchor distT="0" distB="0" distL="114300" distR="114300" simplePos="0" relativeHeight="251663360" behindDoc="0" locked="0" layoutInCell="1" allowOverlap="1" wp14:anchorId="6C97F6EB" wp14:editId="1CE87655">
              <wp:simplePos x="0" y="0"/>
              <wp:positionH relativeFrom="margin">
                <wp:posOffset>6228715</wp:posOffset>
              </wp:positionH>
              <wp:positionV relativeFrom="page">
                <wp:posOffset>9996475</wp:posOffset>
              </wp:positionV>
              <wp:extent cx="17970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79705" cy="0"/>
                      </a:xfrm>
                      <a:prstGeom prst="line">
                        <a:avLst/>
                      </a:prstGeom>
                      <a:ln w="9525">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BA34F" id="Straight Connector 5"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490.45pt,787.1pt" to="504.6pt,7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" strokecolor="#878787">
              <v:stroke joinstyle="miter"/>
              <w10:wrap anchorx="margin" anchory="page"/>
            </v:line>
          </w:pict>
        </mc:Fallback>
      </mc:AlternateContent>
    </w:r>
    <w:r>
      <w:rPr>
        <w:noProof/>
      </w:rPr>
      <mc:AlternateContent>
        <mc:Choice Requires="wps">
          <w:drawing>
            <wp:anchor distT="0" distB="0" distL="114300" distR="114300" simplePos="0" relativeHeight="251659264" behindDoc="0" locked="0" layoutInCell="1" allowOverlap="1" wp14:anchorId="1D105028" wp14:editId="15DFC7A1">
              <wp:simplePos x="0" y="0"/>
              <wp:positionH relativeFrom="column">
                <wp:posOffset>9775825</wp:posOffset>
              </wp:positionH>
              <wp:positionV relativeFrom="paragraph">
                <wp:posOffset>36195</wp:posOffset>
              </wp:positionV>
              <wp:extent cx="180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80000" cy="0"/>
                      </a:xfrm>
                      <a:prstGeom prst="line">
                        <a:avLst/>
                      </a:prstGeom>
                      <a:ln w="9525">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97C479"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75pt,2.85pt" to="783.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" strokecolor="#878787">
              <v:stroke joinstyle="miter"/>
            </v:line>
          </w:pict>
        </mc:Fallback>
      </mc:AlternateContent>
    </w:r>
  </w:p>
  <w:p w14:paraId="1D5440CD" w14:textId="77777777" w:rsidR="00EC530B" w:rsidRDefault="00EC530B" w:rsidP="00743C6F">
    <w:pPr>
      <w:pStyle w:val="Footer"/>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8924F" w14:textId="77777777" w:rsidR="00551D52" w:rsidRPr="00C14EC9" w:rsidRDefault="00551D52" w:rsidP="00C14EC9">
      <w:pPr>
        <w:pStyle w:val="Footer"/>
      </w:pPr>
    </w:p>
  </w:footnote>
  <w:footnote w:type="continuationSeparator" w:id="0">
    <w:p w14:paraId="1150246E" w14:textId="77777777" w:rsidR="00551D52" w:rsidRPr="00C14EC9" w:rsidRDefault="00551D52" w:rsidP="00C14EC9">
      <w:pPr>
        <w:pStyle w:val="Footer"/>
      </w:pPr>
    </w:p>
  </w:footnote>
  <w:footnote w:id="1">
    <w:p w14:paraId="44FA2EB3" w14:textId="77777777" w:rsidR="00EC530B" w:rsidRDefault="00EC530B">
      <w:pPr>
        <w:pStyle w:val="FootnoteText"/>
      </w:pPr>
      <w:r>
        <w:rPr>
          <w:rStyle w:val="FootnoteReference"/>
        </w:rPr>
        <w:footnoteRef/>
      </w:r>
      <w:r>
        <w:t xml:space="preserve"> </w:t>
      </w:r>
      <w:r w:rsidRPr="00C14EC9">
        <w:rPr>
          <w:b/>
          <w:bCs/>
        </w:rPr>
        <w:t>Friable asbestos</w:t>
      </w:r>
      <w:r w:rsidRPr="00C14EC9">
        <w:t xml:space="preserve"> is in powder form, or able to be crumbled, crushed, or reduced to a powder by hand pressure when dry.</w:t>
      </w:r>
    </w:p>
  </w:footnote>
  <w:footnote w:id="2">
    <w:p w14:paraId="4CDE603E" w14:textId="77777777" w:rsidR="00EC530B" w:rsidRDefault="00EC530B" w:rsidP="00C14EC9">
      <w:pPr>
        <w:pStyle w:val="FootnoteText"/>
        <w:ind w:left="98" w:hanging="98"/>
      </w:pPr>
      <w:r>
        <w:rPr>
          <w:rStyle w:val="FootnoteReference"/>
        </w:rPr>
        <w:footnoteRef/>
      </w:r>
      <w:r>
        <w:t xml:space="preserve"> </w:t>
      </w:r>
      <w:r w:rsidRPr="00C14EC9">
        <w:rPr>
          <w:b/>
          <w:bCs/>
        </w:rPr>
        <w:t>Non-friable asbestos</w:t>
      </w:r>
      <w:r w:rsidRPr="00C14EC9">
        <w:t xml:space="preserve"> is not in powder form, and is not able to be crumbled, crushed, or reduced to a powder by hand pressure when dry. It includes asbestos and ACM containing asbestos fibres reinforced with a bonding compound, such as asbestos cement sheet in good condition.</w:t>
      </w:r>
    </w:p>
    <w:p w14:paraId="0A1F14DA" w14:textId="77777777" w:rsidR="00EC530B" w:rsidRDefault="00EC530B" w:rsidP="00C14EC9">
      <w:pPr>
        <w:pStyle w:val="FootnoteText"/>
        <w:ind w:left="98" w:hanging="9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2EF17" w14:textId="77777777" w:rsidR="00EC530B" w:rsidRPr="00021715" w:rsidRDefault="00EC530B" w:rsidP="00021715">
    <w:pPr>
      <w:pStyle w:val="Header"/>
    </w:pPr>
    <w:r>
      <w:t>November 2019</w:t>
    </w:r>
    <w:r w:rsidRPr="0002171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BB64" w14:textId="77777777" w:rsidR="00EC530B" w:rsidRPr="00A13BDC" w:rsidRDefault="00EC530B" w:rsidP="00A13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ECAD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AA17FA"/>
    <w:multiLevelType w:val="multilevel"/>
    <w:tmpl w:val="F90E44D2"/>
    <w:lvl w:ilvl="0">
      <w:start w:val="1"/>
      <w:numFmt w:val="decimal"/>
      <w:pStyle w:val="Heading1"/>
      <w:lvlText w:val="%1."/>
      <w:lvlJc w:val="left"/>
      <w:pPr>
        <w:ind w:left="567" w:hanging="567"/>
      </w:pPr>
      <w:rPr>
        <w:rFonts w:hint="default"/>
      </w:rPr>
    </w:lvl>
    <w:lvl w:ilvl="1">
      <w:start w:val="1"/>
      <w:numFmt w:val="upperLetter"/>
      <w:pStyle w:val="Section"/>
      <w:lvlText w:val="%2."/>
      <w:lvlJc w:val="left"/>
      <w:pPr>
        <w:ind w:left="567" w:hanging="567"/>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41179AA"/>
    <w:multiLevelType w:val="hybridMultilevel"/>
    <w:tmpl w:val="CED65C06"/>
    <w:lvl w:ilvl="0" w:tplc="A6B055BC">
      <w:start w:val="1"/>
      <w:numFmt w:val="bullet"/>
      <w:pStyle w:val="QuoteBullet"/>
      <w:lvlText w:val="-"/>
      <w:lvlJc w:val="left"/>
      <w:pPr>
        <w:ind w:left="890" w:hanging="360"/>
      </w:pPr>
      <w:rPr>
        <w:rFonts w:ascii="Times New Roman" w:hAnsi="Times New Roman" w:cs="Times New Roman"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3" w15:restartNumberingAfterBreak="0">
    <w:nsid w:val="2518521F"/>
    <w:multiLevelType w:val="hybridMultilevel"/>
    <w:tmpl w:val="7960CAA2"/>
    <w:lvl w:ilvl="0" w:tplc="D58E40AC">
      <w:start w:val="1"/>
      <w:numFmt w:val="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D9E4981"/>
    <w:multiLevelType w:val="hybridMultilevel"/>
    <w:tmpl w:val="150859CC"/>
    <w:lvl w:ilvl="0" w:tplc="7BA4D0C6">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8AE3836"/>
    <w:multiLevelType w:val="hybridMultilevel"/>
    <w:tmpl w:val="E550E400"/>
    <w:lvl w:ilvl="0" w:tplc="953809DE">
      <w:start w:val="1"/>
      <w:numFmt w:val="bullet"/>
      <w:pStyle w:val="Lis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20C4B48"/>
    <w:multiLevelType w:val="hybridMultilevel"/>
    <w:tmpl w:val="ACCC92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442287F"/>
    <w:multiLevelType w:val="hybridMultilevel"/>
    <w:tmpl w:val="A90E1488"/>
    <w:lvl w:ilvl="0" w:tplc="D58E40AC">
      <w:start w:val="1"/>
      <w:numFmt w:val="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BCE0E28"/>
    <w:multiLevelType w:val="hybridMultilevel"/>
    <w:tmpl w:val="8B908914"/>
    <w:lvl w:ilvl="0" w:tplc="D58E40AC">
      <w:start w:val="1"/>
      <w:numFmt w:val="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D661675"/>
    <w:multiLevelType w:val="hybridMultilevel"/>
    <w:tmpl w:val="5E60EFA4"/>
    <w:lvl w:ilvl="0" w:tplc="69EC17C8">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E5D0FD2"/>
    <w:multiLevelType w:val="hybridMultilevel"/>
    <w:tmpl w:val="B4967558"/>
    <w:lvl w:ilvl="0" w:tplc="2ACC2614">
      <w:start w:val="1"/>
      <w:numFmt w:val="bullet"/>
      <w:pStyle w:val="ListBullet"/>
      <w:lvlText w:val="-"/>
      <w:lvlJc w:val="left"/>
      <w:pPr>
        <w:ind w:left="360" w:hanging="360"/>
      </w:pPr>
      <w:rPr>
        <w:rFonts w:ascii="Times New Roman"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10"/>
  </w:num>
  <w:num w:numId="6">
    <w:abstractNumId w:val="2"/>
  </w:num>
  <w:num w:numId="7">
    <w:abstractNumId w:val="1"/>
    <w:lvlOverride w:ilvl="0">
      <w:lvl w:ilvl="0">
        <w:start w:val="1"/>
        <w:numFmt w:val="decimal"/>
        <w:pStyle w:val="Heading1"/>
        <w:lvlText w:val="%1."/>
        <w:lvlJc w:val="left"/>
        <w:pPr>
          <w:ind w:left="357" w:hanging="357"/>
        </w:pPr>
        <w:rPr>
          <w:rFonts w:hint="default"/>
        </w:rPr>
      </w:lvl>
    </w:lvlOverride>
    <w:lvlOverride w:ilvl="1">
      <w:lvl w:ilvl="1">
        <w:start w:val="1"/>
        <w:numFmt w:val="upperLetter"/>
        <w:pStyle w:val="Section"/>
        <w:suff w:val="space"/>
        <w:lvlText w:val="%2."/>
        <w:lvlJc w:val="left"/>
        <w:pPr>
          <w:ind w:left="357" w:hanging="357"/>
        </w:pPr>
        <w:rPr>
          <w:rFonts w:hint="default"/>
          <w:b/>
          <w:i w:val="0"/>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
    <w:lvlOverride w:ilvl="0">
      <w:lvl w:ilvl="0">
        <w:start w:val="1"/>
        <w:numFmt w:val="decimal"/>
        <w:pStyle w:val="Heading1"/>
        <w:lvlText w:val="%1."/>
        <w:lvlJc w:val="left"/>
        <w:pPr>
          <w:ind w:left="357" w:hanging="357"/>
        </w:pPr>
        <w:rPr>
          <w:rFonts w:hint="default"/>
        </w:rPr>
      </w:lvl>
    </w:lvlOverride>
    <w:lvlOverride w:ilvl="1">
      <w:lvl w:ilvl="1">
        <w:start w:val="1"/>
        <w:numFmt w:val="upperLetter"/>
        <w:pStyle w:val="Section"/>
        <w:lvlText w:val="%2."/>
        <w:lvlJc w:val="left"/>
        <w:pPr>
          <w:ind w:left="170" w:hanging="170"/>
        </w:pPr>
        <w:rPr>
          <w:rFonts w:hint="default"/>
          <w:b/>
          <w:i w:val="0"/>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abstractNumId w:val="8"/>
  </w:num>
  <w:num w:numId="10">
    <w:abstractNumId w:val="3"/>
  </w:num>
  <w:num w:numId="11">
    <w:abstractNumId w:val="4"/>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xMzWxtDQ1NTQ2NzFQ0lEKTi0uzszPAykwrQUAaEOKGCwAAAA="/>
  </w:docVars>
  <w:rsids>
    <w:rsidRoot w:val="00C504FD"/>
    <w:rsid w:val="0001166A"/>
    <w:rsid w:val="00021715"/>
    <w:rsid w:val="00063803"/>
    <w:rsid w:val="0009147A"/>
    <w:rsid w:val="000941CB"/>
    <w:rsid w:val="000B2DB4"/>
    <w:rsid w:val="000D1E70"/>
    <w:rsid w:val="000E720D"/>
    <w:rsid w:val="000F5EAB"/>
    <w:rsid w:val="00123CD9"/>
    <w:rsid w:val="00126E86"/>
    <w:rsid w:val="00145482"/>
    <w:rsid w:val="00160F57"/>
    <w:rsid w:val="001736B5"/>
    <w:rsid w:val="001C17A9"/>
    <w:rsid w:val="001C7C8D"/>
    <w:rsid w:val="00205E72"/>
    <w:rsid w:val="00210D8E"/>
    <w:rsid w:val="00215DE4"/>
    <w:rsid w:val="00236AD1"/>
    <w:rsid w:val="00237E1E"/>
    <w:rsid w:val="002609A2"/>
    <w:rsid w:val="0026608F"/>
    <w:rsid w:val="002A5EEA"/>
    <w:rsid w:val="002C2A7C"/>
    <w:rsid w:val="002E7B93"/>
    <w:rsid w:val="00321E26"/>
    <w:rsid w:val="003430A4"/>
    <w:rsid w:val="003437DB"/>
    <w:rsid w:val="0037170D"/>
    <w:rsid w:val="003D1E5E"/>
    <w:rsid w:val="003D5CC0"/>
    <w:rsid w:val="00425F0F"/>
    <w:rsid w:val="00452197"/>
    <w:rsid w:val="00484392"/>
    <w:rsid w:val="004A054F"/>
    <w:rsid w:val="004C2BF1"/>
    <w:rsid w:val="004C2E20"/>
    <w:rsid w:val="00526375"/>
    <w:rsid w:val="005351E1"/>
    <w:rsid w:val="005403E9"/>
    <w:rsid w:val="00551D52"/>
    <w:rsid w:val="0056108A"/>
    <w:rsid w:val="00581456"/>
    <w:rsid w:val="005A63E7"/>
    <w:rsid w:val="005B4C9E"/>
    <w:rsid w:val="005C5B8B"/>
    <w:rsid w:val="005D2C23"/>
    <w:rsid w:val="005D6CD7"/>
    <w:rsid w:val="005E6ABE"/>
    <w:rsid w:val="005F2AF0"/>
    <w:rsid w:val="0063757E"/>
    <w:rsid w:val="006623E0"/>
    <w:rsid w:val="006D1C3A"/>
    <w:rsid w:val="00714CBD"/>
    <w:rsid w:val="00721E91"/>
    <w:rsid w:val="00743C6F"/>
    <w:rsid w:val="00760395"/>
    <w:rsid w:val="00765775"/>
    <w:rsid w:val="0078121C"/>
    <w:rsid w:val="007906F1"/>
    <w:rsid w:val="007A37E5"/>
    <w:rsid w:val="007C1A65"/>
    <w:rsid w:val="007D6FFE"/>
    <w:rsid w:val="007E54B1"/>
    <w:rsid w:val="00825968"/>
    <w:rsid w:val="008306F4"/>
    <w:rsid w:val="00843256"/>
    <w:rsid w:val="008449C3"/>
    <w:rsid w:val="00871435"/>
    <w:rsid w:val="008A5E64"/>
    <w:rsid w:val="008C35FC"/>
    <w:rsid w:val="008D52B2"/>
    <w:rsid w:val="008E3D07"/>
    <w:rsid w:val="009021FA"/>
    <w:rsid w:val="00956F13"/>
    <w:rsid w:val="00974E1B"/>
    <w:rsid w:val="009C0E06"/>
    <w:rsid w:val="009D30E6"/>
    <w:rsid w:val="009E0ADC"/>
    <w:rsid w:val="009F2C1E"/>
    <w:rsid w:val="00A05910"/>
    <w:rsid w:val="00A13BDC"/>
    <w:rsid w:val="00A70A39"/>
    <w:rsid w:val="00A760E2"/>
    <w:rsid w:val="00AB2472"/>
    <w:rsid w:val="00AE15F0"/>
    <w:rsid w:val="00AE2069"/>
    <w:rsid w:val="00AE6687"/>
    <w:rsid w:val="00B62219"/>
    <w:rsid w:val="00B86D81"/>
    <w:rsid w:val="00BA042E"/>
    <w:rsid w:val="00BA1C49"/>
    <w:rsid w:val="00BB0DC0"/>
    <w:rsid w:val="00BB7F21"/>
    <w:rsid w:val="00BD1AAC"/>
    <w:rsid w:val="00BF67C9"/>
    <w:rsid w:val="00C11981"/>
    <w:rsid w:val="00C14EC9"/>
    <w:rsid w:val="00C15511"/>
    <w:rsid w:val="00C32537"/>
    <w:rsid w:val="00C3360A"/>
    <w:rsid w:val="00C42555"/>
    <w:rsid w:val="00C504FD"/>
    <w:rsid w:val="00D03E76"/>
    <w:rsid w:val="00D0798C"/>
    <w:rsid w:val="00D12FDD"/>
    <w:rsid w:val="00D412A4"/>
    <w:rsid w:val="00D433A4"/>
    <w:rsid w:val="00D4745F"/>
    <w:rsid w:val="00D500D0"/>
    <w:rsid w:val="00D611C2"/>
    <w:rsid w:val="00D763FC"/>
    <w:rsid w:val="00D866AB"/>
    <w:rsid w:val="00D96327"/>
    <w:rsid w:val="00DA4D08"/>
    <w:rsid w:val="00DE135B"/>
    <w:rsid w:val="00E159E7"/>
    <w:rsid w:val="00E235FA"/>
    <w:rsid w:val="00E24AD5"/>
    <w:rsid w:val="00E25B25"/>
    <w:rsid w:val="00E426B2"/>
    <w:rsid w:val="00E426DE"/>
    <w:rsid w:val="00E5472C"/>
    <w:rsid w:val="00E954DC"/>
    <w:rsid w:val="00EA61F4"/>
    <w:rsid w:val="00EC530B"/>
    <w:rsid w:val="00F57376"/>
    <w:rsid w:val="00F57F03"/>
    <w:rsid w:val="00F70F80"/>
    <w:rsid w:val="00F81091"/>
    <w:rsid w:val="00FA0AA6"/>
    <w:rsid w:val="00FC36C0"/>
    <w:rsid w:val="00FD62CC"/>
    <w:rsid w:val="00FF3FCC"/>
    <w:rsid w:val="00FF78B6"/>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6CE607"/>
  <w15:chartTrackingRefBased/>
  <w15:docId w15:val="{4C9CDAA9-373D-475E-A86C-AB916233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AF0"/>
    <w:pPr>
      <w:spacing w:after="120" w:line="260" w:lineRule="atLeast"/>
    </w:pPr>
    <w:rPr>
      <w:spacing w:val="-2"/>
      <w:sz w:val="19"/>
    </w:rPr>
  </w:style>
  <w:style w:type="paragraph" w:styleId="Heading1">
    <w:name w:val="heading 1"/>
    <w:basedOn w:val="Normal"/>
    <w:next w:val="Normal"/>
    <w:link w:val="Heading1Char"/>
    <w:uiPriority w:val="9"/>
    <w:qFormat/>
    <w:rsid w:val="00205E72"/>
    <w:pPr>
      <w:keepNext/>
      <w:keepLines/>
      <w:pageBreakBefore/>
      <w:numPr>
        <w:numId w:val="3"/>
      </w:numPr>
      <w:spacing w:before="160" w:after="360" w:line="240" w:lineRule="atLeast"/>
      <w:outlineLvl w:val="0"/>
    </w:pPr>
    <w:rPr>
      <w:b/>
      <w:bCs/>
      <w:spacing w:val="-10"/>
      <w:sz w:val="28"/>
      <w:szCs w:val="28"/>
    </w:rPr>
  </w:style>
  <w:style w:type="paragraph" w:styleId="Heading2">
    <w:name w:val="heading 2"/>
    <w:basedOn w:val="Normal"/>
    <w:next w:val="Normal"/>
    <w:link w:val="Heading2Char"/>
    <w:uiPriority w:val="9"/>
    <w:qFormat/>
    <w:rsid w:val="00A13BDC"/>
    <w:pPr>
      <w:keepNext/>
      <w:keepLines/>
      <w:spacing w:before="240"/>
      <w:outlineLvl w:val="1"/>
    </w:pPr>
    <w:rPr>
      <w:b/>
      <w:bCs/>
      <w:sz w:val="20"/>
      <w:szCs w:val="18"/>
    </w:rPr>
  </w:style>
  <w:style w:type="paragraph" w:styleId="Heading3">
    <w:name w:val="heading 3"/>
    <w:basedOn w:val="Normal"/>
    <w:next w:val="Normal"/>
    <w:link w:val="Heading3Char"/>
    <w:uiPriority w:val="9"/>
    <w:qFormat/>
    <w:rsid w:val="00E25B25"/>
    <w:pPr>
      <w:spacing w:after="160" w:line="200" w:lineRule="atLeast"/>
      <w:outlineLvl w:val="2"/>
    </w:pPr>
    <w:rPr>
      <w:b/>
      <w:bCs/>
      <w:caps/>
      <w:spacing w:val="-3"/>
    </w:rPr>
  </w:style>
  <w:style w:type="paragraph" w:styleId="Heading4">
    <w:name w:val="heading 4"/>
    <w:basedOn w:val="Heading3"/>
    <w:next w:val="Normal"/>
    <w:link w:val="Heading4Char"/>
    <w:uiPriority w:val="9"/>
    <w:qFormat/>
    <w:rsid w:val="00145482"/>
    <w:pPr>
      <w:spacing w:after="0"/>
      <w:outlineLvl w:val="3"/>
    </w:pPr>
  </w:style>
  <w:style w:type="paragraph" w:styleId="Heading5">
    <w:name w:val="heading 5"/>
    <w:basedOn w:val="Normal"/>
    <w:next w:val="Normal"/>
    <w:link w:val="Heading5Char"/>
    <w:uiPriority w:val="9"/>
    <w:qFormat/>
    <w:rsid w:val="00974E1B"/>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C42555"/>
    <w:pPr>
      <w:spacing w:after="0" w:line="240" w:lineRule="auto"/>
    </w:pPr>
    <w:rPr>
      <w:color w:val="000000" w:themeColor="text1"/>
    </w:rPr>
    <w:tblPr>
      <w:tblBorders>
        <w:insideH w:val="single" w:sz="4" w:space="0" w:color="E7E6E6" w:themeColor="background2"/>
      </w:tblBorders>
      <w:tblCellMar>
        <w:top w:w="57" w:type="dxa"/>
        <w:bottom w:w="57" w:type="dxa"/>
      </w:tblCellMar>
    </w:tblPr>
    <w:tcPr>
      <w:vAlign w:val="center"/>
    </w:tcPr>
    <w:tblStylePr w:type="firstRow">
      <w:pPr>
        <w:wordWrap/>
        <w:spacing w:line="192" w:lineRule="exact"/>
        <w:contextualSpacing/>
        <w:jc w:val="left"/>
      </w:pPr>
      <w:rPr>
        <w:rFonts w:asciiTheme="majorHAnsi" w:hAnsiTheme="majorHAnsi"/>
        <w:b w:val="0"/>
        <w:caps w:val="0"/>
        <w:smallCaps w:val="0"/>
        <w:color w:val="000000" w:themeColor="text1"/>
        <w:sz w:val="22"/>
      </w:rPr>
    </w:tblStylePr>
  </w:style>
  <w:style w:type="paragraph" w:styleId="Header">
    <w:name w:val="header"/>
    <w:basedOn w:val="Normal"/>
    <w:link w:val="HeaderChar"/>
    <w:uiPriority w:val="99"/>
    <w:unhideWhenUsed/>
    <w:rsid w:val="00D4745F"/>
    <w:pPr>
      <w:tabs>
        <w:tab w:val="center" w:pos="4513"/>
        <w:tab w:val="right" w:pos="9026"/>
      </w:tabs>
    </w:pPr>
    <w:rPr>
      <w:b/>
      <w:bCs/>
      <w:caps/>
    </w:rPr>
  </w:style>
  <w:style w:type="character" w:customStyle="1" w:styleId="HeaderChar">
    <w:name w:val="Header Char"/>
    <w:basedOn w:val="DefaultParagraphFont"/>
    <w:link w:val="Header"/>
    <w:uiPriority w:val="99"/>
    <w:rsid w:val="00D4745F"/>
    <w:rPr>
      <w:b/>
      <w:bCs/>
      <w:caps/>
      <w:noProof/>
      <w:spacing w:val="-2"/>
      <w:sz w:val="18"/>
    </w:rPr>
  </w:style>
  <w:style w:type="paragraph" w:styleId="Footer">
    <w:name w:val="footer"/>
    <w:basedOn w:val="Normal"/>
    <w:link w:val="FooterChar"/>
    <w:uiPriority w:val="99"/>
    <w:unhideWhenUsed/>
    <w:rsid w:val="00E54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2C"/>
  </w:style>
  <w:style w:type="paragraph" w:styleId="ListParagraph">
    <w:name w:val="List Paragraph"/>
    <w:basedOn w:val="Normal"/>
    <w:uiPriority w:val="34"/>
    <w:semiHidden/>
    <w:qFormat/>
    <w:rsid w:val="00021715"/>
    <w:pPr>
      <w:ind w:left="720"/>
      <w:contextualSpacing/>
    </w:pPr>
  </w:style>
  <w:style w:type="paragraph" w:styleId="Title">
    <w:name w:val="Title"/>
    <w:basedOn w:val="Normal"/>
    <w:next w:val="Normal"/>
    <w:link w:val="TitleChar"/>
    <w:uiPriority w:val="10"/>
    <w:qFormat/>
    <w:rsid w:val="00021715"/>
    <w:pPr>
      <w:spacing w:before="40" w:after="340" w:line="440" w:lineRule="atLeast"/>
    </w:pPr>
    <w:rPr>
      <w:b/>
      <w:bCs/>
      <w:spacing w:val="-20"/>
      <w:sz w:val="40"/>
      <w:szCs w:val="40"/>
    </w:rPr>
  </w:style>
  <w:style w:type="character" w:customStyle="1" w:styleId="TitleChar">
    <w:name w:val="Title Char"/>
    <w:basedOn w:val="DefaultParagraphFont"/>
    <w:link w:val="Title"/>
    <w:uiPriority w:val="10"/>
    <w:rsid w:val="00021715"/>
    <w:rPr>
      <w:b/>
      <w:bCs/>
      <w:noProof/>
      <w:spacing w:val="-20"/>
      <w:sz w:val="40"/>
      <w:szCs w:val="40"/>
    </w:rPr>
  </w:style>
  <w:style w:type="character" w:customStyle="1" w:styleId="Heading1Char">
    <w:name w:val="Heading 1 Char"/>
    <w:basedOn w:val="DefaultParagraphFont"/>
    <w:link w:val="Heading1"/>
    <w:uiPriority w:val="9"/>
    <w:rsid w:val="00205E72"/>
    <w:rPr>
      <w:b/>
      <w:bCs/>
      <w:spacing w:val="-10"/>
      <w:sz w:val="28"/>
      <w:szCs w:val="28"/>
    </w:rPr>
  </w:style>
  <w:style w:type="paragraph" w:styleId="List">
    <w:name w:val="List"/>
    <w:basedOn w:val="Normal"/>
    <w:uiPriority w:val="39"/>
    <w:rsid w:val="00D611C2"/>
    <w:pPr>
      <w:numPr>
        <w:numId w:val="2"/>
      </w:numPr>
      <w:ind w:left="340" w:hanging="170"/>
    </w:pPr>
  </w:style>
  <w:style w:type="table" w:styleId="TableGrid">
    <w:name w:val="Table Grid"/>
    <w:basedOn w:val="TableNormal"/>
    <w:uiPriority w:val="39"/>
    <w:rsid w:val="00B62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TableNormal"/>
    <w:uiPriority w:val="99"/>
    <w:rsid w:val="00B62219"/>
    <w:pPr>
      <w:spacing w:after="0" w:line="240" w:lineRule="auto"/>
    </w:pPr>
    <w:tblPr>
      <w:tblCellMar>
        <w:left w:w="0" w:type="dxa"/>
        <w:right w:w="0" w:type="dxa"/>
      </w:tblCellMar>
    </w:tblPr>
  </w:style>
  <w:style w:type="paragraph" w:customStyle="1" w:styleId="Quote2">
    <w:name w:val="Quote 2"/>
    <w:basedOn w:val="Normal"/>
    <w:uiPriority w:val="39"/>
    <w:qFormat/>
    <w:rsid w:val="00FA0AA6"/>
    <w:pPr>
      <w:pBdr>
        <w:top w:val="single" w:sz="12" w:space="2" w:color="7ACCC8"/>
        <w:left w:val="single" w:sz="12" w:space="4" w:color="7ACCC8"/>
        <w:bottom w:val="single" w:sz="12" w:space="2" w:color="7ACCC8"/>
        <w:right w:val="single" w:sz="12" w:space="4" w:color="7ACCC8"/>
      </w:pBdr>
      <w:spacing w:before="60" w:after="60" w:line="240" w:lineRule="auto"/>
      <w:ind w:left="113" w:right="142"/>
    </w:pPr>
    <w:rPr>
      <w:spacing w:val="-4"/>
      <w:sz w:val="17"/>
      <w:szCs w:val="14"/>
    </w:rPr>
  </w:style>
  <w:style w:type="table" w:customStyle="1" w:styleId="GreyBlock">
    <w:name w:val="Grey Block"/>
    <w:basedOn w:val="TableNormal"/>
    <w:uiPriority w:val="99"/>
    <w:rsid w:val="00AE15F0"/>
    <w:pPr>
      <w:spacing w:after="0" w:line="240" w:lineRule="auto"/>
    </w:pPr>
    <w:rPr>
      <w:sz w:val="15"/>
    </w:rPr>
    <w:tblPr>
      <w:tblCellMar>
        <w:top w:w="57" w:type="dxa"/>
        <w:bottom w:w="57" w:type="dxa"/>
      </w:tblCellMar>
    </w:tblPr>
    <w:tcPr>
      <w:shd w:val="clear" w:color="auto" w:fill="DEDEDE"/>
    </w:tcPr>
  </w:style>
  <w:style w:type="character" w:customStyle="1" w:styleId="In-lineGreyText">
    <w:name w:val="In-line Grey Text"/>
    <w:basedOn w:val="DefaultParagraphFont"/>
    <w:uiPriority w:val="4"/>
    <w:qFormat/>
    <w:rsid w:val="000B2DB4"/>
    <w:rPr>
      <w:color w:val="878787"/>
      <w:sz w:val="15"/>
      <w:szCs w:val="13"/>
    </w:rPr>
  </w:style>
  <w:style w:type="character" w:customStyle="1" w:styleId="Heading2Char">
    <w:name w:val="Heading 2 Char"/>
    <w:basedOn w:val="DefaultParagraphFont"/>
    <w:link w:val="Heading2"/>
    <w:uiPriority w:val="9"/>
    <w:rsid w:val="00A13BDC"/>
    <w:rPr>
      <w:b/>
      <w:bCs/>
      <w:spacing w:val="-2"/>
      <w:sz w:val="20"/>
      <w:szCs w:val="18"/>
    </w:rPr>
  </w:style>
  <w:style w:type="character" w:customStyle="1" w:styleId="In-lineNormal">
    <w:name w:val="In-line Normal"/>
    <w:basedOn w:val="DefaultParagraphFont"/>
    <w:uiPriority w:val="4"/>
    <w:qFormat/>
    <w:rsid w:val="00AE15F0"/>
    <w:rPr>
      <w:spacing w:val="-2"/>
      <w:sz w:val="15"/>
      <w:szCs w:val="15"/>
    </w:rPr>
  </w:style>
  <w:style w:type="table" w:customStyle="1" w:styleId="Style1">
    <w:name w:val="Style1"/>
    <w:basedOn w:val="GreyBlock"/>
    <w:uiPriority w:val="99"/>
    <w:rsid w:val="00D03E7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tblCellMar>
    </w:tblPr>
    <w:tcPr>
      <w:shd w:val="clear" w:color="auto" w:fill="DEDEDE"/>
      <w:vAlign w:val="center"/>
    </w:tcPr>
  </w:style>
  <w:style w:type="paragraph" w:styleId="ListBullet">
    <w:name w:val="List Bullet"/>
    <w:basedOn w:val="List"/>
    <w:uiPriority w:val="99"/>
    <w:rsid w:val="00F57376"/>
    <w:pPr>
      <w:numPr>
        <w:numId w:val="5"/>
      </w:numPr>
      <w:spacing w:line="200" w:lineRule="atLeast"/>
      <w:ind w:left="210" w:hanging="210"/>
    </w:pPr>
  </w:style>
  <w:style w:type="character" w:styleId="Emphasis">
    <w:name w:val="Emphasis"/>
    <w:uiPriority w:val="5"/>
    <w:qFormat/>
    <w:rsid w:val="00F57376"/>
    <w:rPr>
      <w:color w:val="878787"/>
      <w:u w:val="single"/>
    </w:rPr>
  </w:style>
  <w:style w:type="character" w:customStyle="1" w:styleId="Heading3Char">
    <w:name w:val="Heading 3 Char"/>
    <w:basedOn w:val="DefaultParagraphFont"/>
    <w:link w:val="Heading3"/>
    <w:uiPriority w:val="9"/>
    <w:rsid w:val="00E25B25"/>
    <w:rPr>
      <w:b/>
      <w:bCs/>
      <w:caps/>
      <w:spacing w:val="-3"/>
      <w:sz w:val="18"/>
    </w:rPr>
  </w:style>
  <w:style w:type="table" w:customStyle="1" w:styleId="LargeTable">
    <w:name w:val="Large Table"/>
    <w:basedOn w:val="TableNormal"/>
    <w:uiPriority w:val="99"/>
    <w:rsid w:val="00C14EC9"/>
    <w:pPr>
      <w:spacing w:after="0" w:line="240" w:lineRule="auto"/>
    </w:pPr>
    <w:rPr>
      <w:sz w:val="15"/>
    </w:rPr>
    <w:tblPr>
      <w:tblStyleColBandSize w:val="1"/>
      <w:tblBorders>
        <w:top w:val="single" w:sz="4" w:space="0" w:color="878787"/>
        <w:bottom w:val="single" w:sz="4" w:space="0" w:color="878787"/>
        <w:insideH w:val="single" w:sz="4" w:space="0" w:color="878787"/>
      </w:tblBorders>
      <w:tblCellMar>
        <w:top w:w="57" w:type="dxa"/>
        <w:left w:w="57" w:type="dxa"/>
        <w:bottom w:w="57" w:type="dxa"/>
        <w:right w:w="85" w:type="dxa"/>
      </w:tblCellMar>
    </w:tblPr>
    <w:tblStylePr w:type="band2Vert">
      <w:tblPr/>
      <w:tcPr>
        <w:shd w:val="clear" w:color="auto" w:fill="DEDEDE"/>
      </w:tcPr>
    </w:tblStylePr>
  </w:style>
  <w:style w:type="paragraph" w:customStyle="1" w:styleId="ExampleText">
    <w:name w:val="Example Text"/>
    <w:basedOn w:val="Normal"/>
    <w:uiPriority w:val="99"/>
    <w:qFormat/>
    <w:rsid w:val="009C0E06"/>
    <w:rPr>
      <w:i/>
      <w:iCs/>
      <w:color w:val="7ACCC8"/>
      <w:sz w:val="17"/>
      <w:szCs w:val="13"/>
    </w:rPr>
  </w:style>
  <w:style w:type="paragraph" w:styleId="FootnoteText">
    <w:name w:val="footnote text"/>
    <w:basedOn w:val="Normal"/>
    <w:link w:val="FootnoteTextChar"/>
    <w:uiPriority w:val="99"/>
    <w:rsid w:val="00C14EC9"/>
    <w:pPr>
      <w:spacing w:after="0" w:line="240" w:lineRule="auto"/>
    </w:pPr>
    <w:rPr>
      <w:sz w:val="14"/>
      <w:szCs w:val="20"/>
    </w:rPr>
  </w:style>
  <w:style w:type="character" w:customStyle="1" w:styleId="FootnoteTextChar">
    <w:name w:val="Footnote Text Char"/>
    <w:basedOn w:val="DefaultParagraphFont"/>
    <w:link w:val="FootnoteText"/>
    <w:uiPriority w:val="99"/>
    <w:rsid w:val="00C14EC9"/>
    <w:rPr>
      <w:noProof/>
      <w:spacing w:val="-2"/>
      <w:sz w:val="14"/>
      <w:szCs w:val="20"/>
    </w:rPr>
  </w:style>
  <w:style w:type="character" w:styleId="FootnoteReference">
    <w:name w:val="footnote reference"/>
    <w:basedOn w:val="DefaultParagraphFont"/>
    <w:uiPriority w:val="99"/>
    <w:semiHidden/>
    <w:unhideWhenUsed/>
    <w:rsid w:val="00C14EC9"/>
    <w:rPr>
      <w:vertAlign w:val="superscript"/>
    </w:rPr>
  </w:style>
  <w:style w:type="character" w:customStyle="1" w:styleId="Heading4Char">
    <w:name w:val="Heading 4 Char"/>
    <w:basedOn w:val="DefaultParagraphFont"/>
    <w:link w:val="Heading4"/>
    <w:uiPriority w:val="9"/>
    <w:rsid w:val="002A5EEA"/>
    <w:rPr>
      <w:b/>
      <w:bCs/>
      <w:caps/>
      <w:noProof/>
      <w:spacing w:val="-2"/>
      <w:sz w:val="15"/>
    </w:rPr>
  </w:style>
  <w:style w:type="paragraph" w:styleId="NoSpacing">
    <w:name w:val="No Spacing"/>
    <w:uiPriority w:val="1"/>
    <w:semiHidden/>
    <w:qFormat/>
    <w:rsid w:val="00145482"/>
    <w:pPr>
      <w:spacing w:after="0" w:line="240" w:lineRule="auto"/>
    </w:pPr>
    <w:rPr>
      <w:noProof/>
      <w:spacing w:val="-2"/>
      <w:sz w:val="15"/>
    </w:rPr>
  </w:style>
  <w:style w:type="character" w:customStyle="1" w:styleId="Heading5Char">
    <w:name w:val="Heading 5 Char"/>
    <w:basedOn w:val="DefaultParagraphFont"/>
    <w:link w:val="Heading5"/>
    <w:uiPriority w:val="9"/>
    <w:rsid w:val="002A5EEA"/>
    <w:rPr>
      <w:b/>
      <w:bCs/>
      <w:noProof/>
      <w:spacing w:val="-2"/>
      <w:sz w:val="15"/>
    </w:rPr>
  </w:style>
  <w:style w:type="paragraph" w:styleId="Quote">
    <w:name w:val="Quote"/>
    <w:basedOn w:val="Quote2"/>
    <w:next w:val="Normal"/>
    <w:link w:val="QuoteChar"/>
    <w:uiPriority w:val="7"/>
    <w:qFormat/>
    <w:rsid w:val="005F2AF0"/>
    <w:pPr>
      <w:keepNext/>
      <w:keepLines/>
      <w:pBdr>
        <w:top w:val="single" w:sz="12" w:space="7" w:color="7ACCC8"/>
        <w:left w:val="single" w:sz="12" w:space="6" w:color="7ACCC8"/>
        <w:bottom w:val="single" w:sz="12" w:space="7" w:color="7ACCC8"/>
        <w:right w:val="single" w:sz="12" w:space="6" w:color="7ACCC8"/>
      </w:pBdr>
      <w:spacing w:before="120" w:after="120"/>
      <w:ind w:left="170"/>
    </w:pPr>
    <w:rPr>
      <w:spacing w:val="-2"/>
      <w:sz w:val="18"/>
      <w:szCs w:val="15"/>
    </w:rPr>
  </w:style>
  <w:style w:type="character" w:customStyle="1" w:styleId="QuoteChar">
    <w:name w:val="Quote Char"/>
    <w:basedOn w:val="DefaultParagraphFont"/>
    <w:link w:val="Quote"/>
    <w:uiPriority w:val="7"/>
    <w:rsid w:val="005F2AF0"/>
    <w:rPr>
      <w:spacing w:val="-2"/>
      <w:sz w:val="18"/>
      <w:szCs w:val="15"/>
    </w:rPr>
  </w:style>
  <w:style w:type="paragraph" w:customStyle="1" w:styleId="QuoteBullet">
    <w:name w:val="Quote Bullet"/>
    <w:basedOn w:val="Quote"/>
    <w:uiPriority w:val="7"/>
    <w:qFormat/>
    <w:rsid w:val="005F2AF0"/>
    <w:pPr>
      <w:numPr>
        <w:numId w:val="6"/>
      </w:numPr>
      <w:ind w:left="368" w:hanging="198"/>
    </w:pPr>
  </w:style>
  <w:style w:type="paragraph" w:customStyle="1" w:styleId="Section">
    <w:name w:val="Section"/>
    <w:basedOn w:val="Normal"/>
    <w:uiPriority w:val="10"/>
    <w:qFormat/>
    <w:rsid w:val="005F2AF0"/>
    <w:pPr>
      <w:numPr>
        <w:ilvl w:val="1"/>
        <w:numId w:val="3"/>
      </w:numPr>
      <w:spacing w:before="240" w:after="240"/>
    </w:pPr>
  </w:style>
  <w:style w:type="character" w:styleId="PlaceholderText">
    <w:name w:val="Placeholder Text"/>
    <w:basedOn w:val="DefaultParagraphFont"/>
    <w:uiPriority w:val="99"/>
    <w:semiHidden/>
    <w:rsid w:val="00765775"/>
    <w:rPr>
      <w:color w:val="808080"/>
    </w:rPr>
  </w:style>
  <w:style w:type="paragraph" w:styleId="BalloonText">
    <w:name w:val="Balloon Text"/>
    <w:basedOn w:val="Normal"/>
    <w:link w:val="BalloonTextChar"/>
    <w:uiPriority w:val="99"/>
    <w:semiHidden/>
    <w:unhideWhenUsed/>
    <w:rsid w:val="007D6FFE"/>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D6FFE"/>
    <w:rPr>
      <w:rFonts w:ascii="Segoe UI" w:hAnsi="Segoe UI" w:cs="Segoe UI"/>
      <w:noProof/>
      <w:spacing w:val="-2"/>
      <w:sz w:val="18"/>
      <w:szCs w:val="18"/>
    </w:rPr>
  </w:style>
  <w:style w:type="character" w:styleId="Hyperlink">
    <w:name w:val="Hyperlink"/>
    <w:basedOn w:val="DefaultParagraphFont"/>
    <w:uiPriority w:val="99"/>
    <w:unhideWhenUsed/>
    <w:rsid w:val="009C0E06"/>
    <w:rPr>
      <w:color w:val="0563C1"/>
      <w:u w:val="single"/>
    </w:rPr>
  </w:style>
  <w:style w:type="character" w:styleId="UnresolvedMention">
    <w:name w:val="Unresolved Mention"/>
    <w:basedOn w:val="DefaultParagraphFont"/>
    <w:uiPriority w:val="99"/>
    <w:semiHidden/>
    <w:unhideWhenUsed/>
    <w:rsid w:val="00956F13"/>
    <w:rPr>
      <w:color w:val="605E5C"/>
      <w:shd w:val="clear" w:color="auto" w:fill="E1DFDD"/>
    </w:rPr>
  </w:style>
  <w:style w:type="paragraph" w:customStyle="1" w:styleId="SpecialTableText">
    <w:name w:val="Special Table Text"/>
    <w:basedOn w:val="Normal"/>
    <w:semiHidden/>
    <w:qFormat/>
    <w:rsid w:val="00FA0AA6"/>
    <w:pPr>
      <w:framePr w:hSpace="181" w:vSpace="284" w:wrap="around" w:vAnchor="text" w:hAnchor="margin" w:y="86"/>
      <w:spacing w:after="0" w:line="280" w:lineRule="atLeast"/>
      <w:ind w:left="113"/>
      <w:contextualSpacing/>
      <w:suppressOverlap/>
    </w:pPr>
    <w:rPr>
      <w:rFonts w:ascii="Times New Roman" w:hAnsi="Times New Roman" w:cs="Times New Roman"/>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gislation.govt.nz/regulation/public/2016/0015/latest/DLM6729361.html?search=sw_096be8ed8186eba9_representative_25_se&amp;p=1&amp;sr=1" TargetMode="External"/><Relationship Id="rId26" Type="http://schemas.openxmlformats.org/officeDocument/2006/relationships/hyperlink" Target="https://worksafe.govt.nz/topic-and-industry/asbestos/management-and-removal-of-asbestos/"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orksafe.govt.nz/topic-and-industry/asbestos/management-and-removal-of-asbestos/" TargetMode="External"/><Relationship Id="rId17" Type="http://schemas.openxmlformats.org/officeDocument/2006/relationships/hyperlink" Target="https://worksafe.govt.nz/managing-health-and-safety/getting-started/understanding-the-law/overlapping-duties/overlapping-duties-quick-guide/" TargetMode="External"/><Relationship Id="rId25" Type="http://schemas.openxmlformats.org/officeDocument/2006/relationships/hyperlink" Target="https://worksafe.govt.nz/topic-and-industry/asbestos/management-and-removal-of-asbesto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orksafe.govt.nz/laws-and-regulations/operational-policy-framework/operational-policies/policy-clarification-meeting-the-duty-to-indicate-the-presence-and-location-of-asbestos-at-work/" TargetMode="External"/><Relationship Id="rId20" Type="http://schemas.openxmlformats.org/officeDocument/2006/relationships/hyperlink" Target="https://worksafe.govt.nz/dmsdocument/22241-a-z-of-asbestos-containing-products/latest" TargetMode="External"/><Relationship Id="rId29" Type="http://schemas.openxmlformats.org/officeDocument/2006/relationships/hyperlink" Target="https://worksafe.govt.nz/topic-and-industry/asbestos/management-and-removal-of-asbes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safe.govt.nz/topic-and-industry/asbestos/asbestos-management-plans/" TargetMode="External"/><Relationship Id="rId24" Type="http://schemas.openxmlformats.org/officeDocument/2006/relationships/hyperlink" Target="https://worksafe.govt.nz/topic-and-industry/asbestos/management-and-removal-of-asbesto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orksafe.govt.nz/dmsdocument/3894-workplace-emergency-plans" TargetMode="External"/><Relationship Id="rId28" Type="http://schemas.openxmlformats.org/officeDocument/2006/relationships/hyperlink" Target="https://register.hasanz.org.nz/" TargetMode="External"/><Relationship Id="rId10" Type="http://schemas.openxmlformats.org/officeDocument/2006/relationships/hyperlink" Target="https://worksafe.govt.nz/topic-and-industry/asbestos/roles-and-responsibilities/demolition-and-refurbishment/" TargetMode="External"/><Relationship Id="rId19" Type="http://schemas.openxmlformats.org/officeDocument/2006/relationships/hyperlink" Target="https://worksafe.govt.nz/topic-and-industry/asbestos/management-and-removal-of-asbestos/"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orksafe.govt.nz/managing-health-and-safety/getting-started/understanding-the-law/primary-duty-of-care/who-or-what-is-a-pcbu/" TargetMode="External"/><Relationship Id="rId14" Type="http://schemas.openxmlformats.org/officeDocument/2006/relationships/header" Target="header1.xml"/><Relationship Id="rId22" Type="http://schemas.openxmlformats.org/officeDocument/2006/relationships/hyperlink" Target="https://worksafe.govt.nz/laws-and-regulations/operational-policy-framework/operational-policies/policy-clarification-meeting-the-duty-to-indicate-the-presence-and-location-of-asbestos-at-work/" TargetMode="External"/><Relationship Id="rId27" Type="http://schemas.openxmlformats.org/officeDocument/2006/relationships/hyperlink" Target="https://worksafe.govt.nz/topic-and-industry/asbestos/management-and-removal-of-asbestos/" TargetMode="External"/><Relationship Id="rId30" Type="http://schemas.openxmlformats.org/officeDocument/2006/relationships/hyperlink" Target="https://support.office.com/en-us/article/insert-an-object-in-word-or-outlook-8fc1ea53-0e01-4603-a4cf-98c49b6ea3f5" TargetMode="External"/><Relationship Id="rId8" Type="http://schemas.openxmlformats.org/officeDocument/2006/relationships/hyperlink" Target="http://www.legislation.govt.nz/regulation/public/2016/0015/latest/DLM672921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Dixon\Downloads\Asbestos%20Management%20Pla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34B08FA96B42269891379F1546A6DE"/>
        <w:category>
          <w:name w:val="General"/>
          <w:gallery w:val="placeholder"/>
        </w:category>
        <w:types>
          <w:type w:val="bbPlcHdr"/>
        </w:types>
        <w:behaviors>
          <w:behavior w:val="content"/>
        </w:behaviors>
        <w:guid w:val="{38023551-BC38-4FD6-9071-2BAB260458B7}"/>
      </w:docPartPr>
      <w:docPartBody>
        <w:p w:rsidR="003056B1" w:rsidRDefault="001656F1">
          <w:pPr>
            <w:pStyle w:val="0534B08FA96B42269891379F1546A6DE"/>
          </w:pPr>
          <w:r>
            <w:rPr>
              <w:rStyle w:val="PlaceholderText"/>
            </w:rPr>
            <w:t>B</w:t>
          </w:r>
          <w:r w:rsidRPr="00A13BDC">
            <w:rPr>
              <w:rStyle w:val="PlaceholderText"/>
            </w:rPr>
            <w:t xml:space="preserve">usiness name and street address of workplace </w:t>
          </w:r>
        </w:p>
      </w:docPartBody>
    </w:docPart>
    <w:docPart>
      <w:docPartPr>
        <w:name w:val="C96AE6F6A5A64BC7AFFD930AE3EC8149"/>
        <w:category>
          <w:name w:val="General"/>
          <w:gallery w:val="placeholder"/>
        </w:category>
        <w:types>
          <w:type w:val="bbPlcHdr"/>
        </w:types>
        <w:behaviors>
          <w:behavior w:val="content"/>
        </w:behaviors>
        <w:guid w:val="{33028E4E-4034-4F46-A0D4-D0AEA97EB996}"/>
      </w:docPartPr>
      <w:docPartBody>
        <w:p w:rsidR="003056B1" w:rsidRDefault="001656F1">
          <w:pPr>
            <w:pStyle w:val="C96AE6F6A5A64BC7AFFD930AE3EC8149"/>
          </w:pPr>
          <w:r>
            <w:rPr>
              <w:rStyle w:val="PlaceholderText"/>
            </w:rPr>
            <w:t>Type here</w:t>
          </w:r>
        </w:p>
      </w:docPartBody>
    </w:docPart>
    <w:docPart>
      <w:docPartPr>
        <w:name w:val="AAE7DDFF129441DD84FEDA440D56C729"/>
        <w:category>
          <w:name w:val="General"/>
          <w:gallery w:val="placeholder"/>
        </w:category>
        <w:types>
          <w:type w:val="bbPlcHdr"/>
        </w:types>
        <w:behaviors>
          <w:behavior w:val="content"/>
        </w:behaviors>
        <w:guid w:val="{061E89A1-0059-401A-990C-F98271996E26}"/>
      </w:docPartPr>
      <w:docPartBody>
        <w:p w:rsidR="003056B1" w:rsidRDefault="001656F1">
          <w:pPr>
            <w:pStyle w:val="AAE7DDFF129441DD84FEDA440D56C729"/>
          </w:pPr>
          <w:r>
            <w:rPr>
              <w:rStyle w:val="PlaceholderText"/>
            </w:rPr>
            <w:t>Type here</w:t>
          </w:r>
        </w:p>
      </w:docPartBody>
    </w:docPart>
    <w:docPart>
      <w:docPartPr>
        <w:name w:val="2BF0DFD828284F57A3B69B4D391DEB43"/>
        <w:category>
          <w:name w:val="General"/>
          <w:gallery w:val="placeholder"/>
        </w:category>
        <w:types>
          <w:type w:val="bbPlcHdr"/>
        </w:types>
        <w:behaviors>
          <w:behavior w:val="content"/>
        </w:behaviors>
        <w:guid w:val="{93072F23-389C-4A1C-82A1-7B11FBD21BA5}"/>
      </w:docPartPr>
      <w:docPartBody>
        <w:p w:rsidR="003056B1" w:rsidRDefault="001656F1">
          <w:pPr>
            <w:pStyle w:val="2BF0DFD828284F57A3B69B4D391DEB43"/>
          </w:pPr>
          <w:r>
            <w:rPr>
              <w:rStyle w:val="PlaceholderText"/>
            </w:rPr>
            <w:t>Type here</w:t>
          </w:r>
        </w:p>
      </w:docPartBody>
    </w:docPart>
    <w:docPart>
      <w:docPartPr>
        <w:name w:val="ECF5FE6E7B2A419FA6DC383A04B09730"/>
        <w:category>
          <w:name w:val="General"/>
          <w:gallery w:val="placeholder"/>
        </w:category>
        <w:types>
          <w:type w:val="bbPlcHdr"/>
        </w:types>
        <w:behaviors>
          <w:behavior w:val="content"/>
        </w:behaviors>
        <w:guid w:val="{A6CA28EF-8648-478D-ADB6-B8683BE6E553}"/>
      </w:docPartPr>
      <w:docPartBody>
        <w:p w:rsidR="003056B1" w:rsidRDefault="001656F1">
          <w:pPr>
            <w:pStyle w:val="ECF5FE6E7B2A419FA6DC383A04B09730"/>
          </w:pPr>
          <w:r>
            <w:rPr>
              <w:rStyle w:val="PlaceholderText"/>
            </w:rPr>
            <w:t>Type here</w:t>
          </w:r>
        </w:p>
      </w:docPartBody>
    </w:docPart>
    <w:docPart>
      <w:docPartPr>
        <w:name w:val="4F7A2C41E1A14FB1BA652AF96A7BC1FC"/>
        <w:category>
          <w:name w:val="General"/>
          <w:gallery w:val="placeholder"/>
        </w:category>
        <w:types>
          <w:type w:val="bbPlcHdr"/>
        </w:types>
        <w:behaviors>
          <w:behavior w:val="content"/>
        </w:behaviors>
        <w:guid w:val="{32F920B4-E6B7-4D30-AD36-16D0450698C8}"/>
      </w:docPartPr>
      <w:docPartBody>
        <w:p w:rsidR="003056B1" w:rsidRDefault="001656F1">
          <w:pPr>
            <w:pStyle w:val="4F7A2C41E1A14FB1BA652AF96A7BC1FC"/>
          </w:pPr>
          <w:r>
            <w:rPr>
              <w:rStyle w:val="PlaceholderText"/>
            </w:rPr>
            <w:t>Type here</w:t>
          </w:r>
        </w:p>
      </w:docPartBody>
    </w:docPart>
    <w:docPart>
      <w:docPartPr>
        <w:name w:val="27F298FE8B234BD09D3811270CB45033"/>
        <w:category>
          <w:name w:val="General"/>
          <w:gallery w:val="placeholder"/>
        </w:category>
        <w:types>
          <w:type w:val="bbPlcHdr"/>
        </w:types>
        <w:behaviors>
          <w:behavior w:val="content"/>
        </w:behaviors>
        <w:guid w:val="{75BE65BD-CF76-4510-8E90-106E03614262}"/>
      </w:docPartPr>
      <w:docPartBody>
        <w:p w:rsidR="003056B1" w:rsidRDefault="001656F1">
          <w:pPr>
            <w:pStyle w:val="27F298FE8B234BD09D3811270CB45033"/>
          </w:pPr>
          <w:r>
            <w:rPr>
              <w:rStyle w:val="PlaceholderText"/>
            </w:rPr>
            <w:t>Type here</w:t>
          </w:r>
        </w:p>
      </w:docPartBody>
    </w:docPart>
    <w:docPart>
      <w:docPartPr>
        <w:name w:val="C572F42CA13F4FBDB9BFB64BDCABFD4A"/>
        <w:category>
          <w:name w:val="General"/>
          <w:gallery w:val="placeholder"/>
        </w:category>
        <w:types>
          <w:type w:val="bbPlcHdr"/>
        </w:types>
        <w:behaviors>
          <w:behavior w:val="content"/>
        </w:behaviors>
        <w:guid w:val="{046A2813-BFA3-4759-8503-1BF4F8489DF5}"/>
      </w:docPartPr>
      <w:docPartBody>
        <w:p w:rsidR="003056B1" w:rsidRDefault="001656F1">
          <w:pPr>
            <w:pStyle w:val="C572F42CA13F4FBDB9BFB64BDCABFD4A"/>
          </w:pPr>
          <w:r>
            <w:rPr>
              <w:rStyle w:val="PlaceholderText"/>
            </w:rPr>
            <w:t>Type here</w:t>
          </w:r>
        </w:p>
      </w:docPartBody>
    </w:docPart>
    <w:docPart>
      <w:docPartPr>
        <w:name w:val="9E1FE84DE43F4F11A31B2CD054CC11A5"/>
        <w:category>
          <w:name w:val="General"/>
          <w:gallery w:val="placeholder"/>
        </w:category>
        <w:types>
          <w:type w:val="bbPlcHdr"/>
        </w:types>
        <w:behaviors>
          <w:behavior w:val="content"/>
        </w:behaviors>
        <w:guid w:val="{77840C60-4015-462B-9CBD-7F5C4F370972}"/>
      </w:docPartPr>
      <w:docPartBody>
        <w:p w:rsidR="003056B1" w:rsidRDefault="001656F1">
          <w:pPr>
            <w:pStyle w:val="9E1FE84DE43F4F11A31B2CD054CC11A5"/>
          </w:pPr>
          <w:r>
            <w:rPr>
              <w:rStyle w:val="PlaceholderText"/>
            </w:rPr>
            <w:t>Type here</w:t>
          </w:r>
        </w:p>
      </w:docPartBody>
    </w:docPart>
    <w:docPart>
      <w:docPartPr>
        <w:name w:val="D984978360394C6BA0E109DF3C0C4B06"/>
        <w:category>
          <w:name w:val="General"/>
          <w:gallery w:val="placeholder"/>
        </w:category>
        <w:types>
          <w:type w:val="bbPlcHdr"/>
        </w:types>
        <w:behaviors>
          <w:behavior w:val="content"/>
        </w:behaviors>
        <w:guid w:val="{9B5FBC43-8F60-4D84-BD90-2153B8F51667}"/>
      </w:docPartPr>
      <w:docPartBody>
        <w:p w:rsidR="003056B1" w:rsidRDefault="001656F1">
          <w:pPr>
            <w:pStyle w:val="D984978360394C6BA0E109DF3C0C4B06"/>
          </w:pPr>
          <w:r w:rsidRPr="00724675">
            <w:rPr>
              <w:rStyle w:val="PlaceholderText"/>
            </w:rPr>
            <w:t xml:space="preserve">Click </w:t>
          </w:r>
          <w:r>
            <w:rPr>
              <w:rStyle w:val="PlaceholderText"/>
            </w:rPr>
            <w:t>here to enter a date or click the drop-down arrow</w:t>
          </w:r>
        </w:p>
      </w:docPartBody>
    </w:docPart>
    <w:docPart>
      <w:docPartPr>
        <w:name w:val="10106D89DD57435D80D00EDF73D36377"/>
        <w:category>
          <w:name w:val="General"/>
          <w:gallery w:val="placeholder"/>
        </w:category>
        <w:types>
          <w:type w:val="bbPlcHdr"/>
        </w:types>
        <w:behaviors>
          <w:behavior w:val="content"/>
        </w:behaviors>
        <w:guid w:val="{F3122499-AB5C-4FEC-81F0-3B8BD71C6773}"/>
      </w:docPartPr>
      <w:docPartBody>
        <w:p w:rsidR="003056B1" w:rsidRDefault="001656F1">
          <w:pPr>
            <w:pStyle w:val="10106D89DD57435D80D00EDF73D36377"/>
          </w:pPr>
          <w:r>
            <w:rPr>
              <w:rStyle w:val="PlaceholderText"/>
            </w:rPr>
            <w:t>Type here</w:t>
          </w:r>
        </w:p>
      </w:docPartBody>
    </w:docPart>
    <w:docPart>
      <w:docPartPr>
        <w:name w:val="882CDE55B5474921AB0FD0E5A7F32421"/>
        <w:category>
          <w:name w:val="General"/>
          <w:gallery w:val="placeholder"/>
        </w:category>
        <w:types>
          <w:type w:val="bbPlcHdr"/>
        </w:types>
        <w:behaviors>
          <w:behavior w:val="content"/>
        </w:behaviors>
        <w:guid w:val="{50AF424A-7ADC-482C-A426-604578F5F287}"/>
      </w:docPartPr>
      <w:docPartBody>
        <w:p w:rsidR="003056B1" w:rsidRDefault="001656F1">
          <w:pPr>
            <w:pStyle w:val="882CDE55B5474921AB0FD0E5A7F32421"/>
          </w:pPr>
          <w:r w:rsidRPr="000B34C0">
            <w:rPr>
              <w:rStyle w:val="PlaceholderText"/>
            </w:rPr>
            <w:t>Click here to enter a date or click the drop-down arrow</w:t>
          </w:r>
        </w:p>
      </w:docPartBody>
    </w:docPart>
    <w:docPart>
      <w:docPartPr>
        <w:name w:val="AD251474E44444F1AC537BAF993748C5"/>
        <w:category>
          <w:name w:val="General"/>
          <w:gallery w:val="placeholder"/>
        </w:category>
        <w:types>
          <w:type w:val="bbPlcHdr"/>
        </w:types>
        <w:behaviors>
          <w:behavior w:val="content"/>
        </w:behaviors>
        <w:guid w:val="{8C6835C7-06AD-4BF7-A43F-C5E8009E9124}"/>
      </w:docPartPr>
      <w:docPartBody>
        <w:p w:rsidR="003056B1" w:rsidRDefault="001656F1">
          <w:pPr>
            <w:pStyle w:val="AD251474E44444F1AC537BAF993748C5"/>
          </w:pPr>
          <w:r w:rsidRPr="000B34C0">
            <w:rPr>
              <w:rStyle w:val="PlaceholderText"/>
            </w:rPr>
            <w:t>Click here to enter a date or click the drop-down arrow</w:t>
          </w:r>
        </w:p>
      </w:docPartBody>
    </w:docPart>
    <w:docPart>
      <w:docPartPr>
        <w:name w:val="57F90FAB0F4142D8A35518460A303C34"/>
        <w:category>
          <w:name w:val="General"/>
          <w:gallery w:val="placeholder"/>
        </w:category>
        <w:types>
          <w:type w:val="bbPlcHdr"/>
        </w:types>
        <w:behaviors>
          <w:behavior w:val="content"/>
        </w:behaviors>
        <w:guid w:val="{69445ED4-50F4-48AE-BEC1-632202EB8732}"/>
      </w:docPartPr>
      <w:docPartBody>
        <w:p w:rsidR="003056B1" w:rsidRDefault="001656F1">
          <w:pPr>
            <w:pStyle w:val="57F90FAB0F4142D8A35518460A303C34"/>
          </w:pPr>
          <w:r w:rsidRPr="000B34C0">
            <w:rPr>
              <w:rStyle w:val="PlaceholderText"/>
            </w:rPr>
            <w:t>Click here to enter a date or click the drop-down arrow</w:t>
          </w:r>
        </w:p>
      </w:docPartBody>
    </w:docPart>
    <w:docPart>
      <w:docPartPr>
        <w:name w:val="113260B20F844E3FA3D84F7A795B3F81"/>
        <w:category>
          <w:name w:val="General"/>
          <w:gallery w:val="placeholder"/>
        </w:category>
        <w:types>
          <w:type w:val="bbPlcHdr"/>
        </w:types>
        <w:behaviors>
          <w:behavior w:val="content"/>
        </w:behaviors>
        <w:guid w:val="{7C03AD31-DFC2-468C-8D37-3CEFB4365745}"/>
      </w:docPartPr>
      <w:docPartBody>
        <w:p w:rsidR="003056B1" w:rsidRDefault="001656F1">
          <w:pPr>
            <w:pStyle w:val="113260B20F844E3FA3D84F7A795B3F81"/>
          </w:pPr>
          <w:r w:rsidRPr="000B34C0">
            <w:rPr>
              <w:rStyle w:val="PlaceholderText"/>
            </w:rPr>
            <w:t>Click here to enter a date or click the drop-down arrow</w:t>
          </w:r>
        </w:p>
      </w:docPartBody>
    </w:docPart>
    <w:docPart>
      <w:docPartPr>
        <w:name w:val="6B5B4B6D1E0B4C18932315E892F31E00"/>
        <w:category>
          <w:name w:val="General"/>
          <w:gallery w:val="placeholder"/>
        </w:category>
        <w:types>
          <w:type w:val="bbPlcHdr"/>
        </w:types>
        <w:behaviors>
          <w:behavior w:val="content"/>
        </w:behaviors>
        <w:guid w:val="{A0FF3C06-5349-45FA-AA39-56C2DFF14AC3}"/>
      </w:docPartPr>
      <w:docPartBody>
        <w:p w:rsidR="003056B1" w:rsidRDefault="001656F1">
          <w:pPr>
            <w:pStyle w:val="6B5B4B6D1E0B4C18932315E892F31E00"/>
          </w:pPr>
          <w:r w:rsidRPr="000B34C0">
            <w:rPr>
              <w:rStyle w:val="PlaceholderText"/>
            </w:rPr>
            <w:t>Click here to enter a date or click the drop-down arrow</w:t>
          </w:r>
        </w:p>
      </w:docPartBody>
    </w:docPart>
    <w:docPart>
      <w:docPartPr>
        <w:name w:val="95A1285E17C84E7693D79192B7A708C9"/>
        <w:category>
          <w:name w:val="General"/>
          <w:gallery w:val="placeholder"/>
        </w:category>
        <w:types>
          <w:type w:val="bbPlcHdr"/>
        </w:types>
        <w:behaviors>
          <w:behavior w:val="content"/>
        </w:behaviors>
        <w:guid w:val="{226B3F13-AB72-47F2-A27D-F1F77CF9CD33}"/>
      </w:docPartPr>
      <w:docPartBody>
        <w:p w:rsidR="003056B1" w:rsidRDefault="001656F1">
          <w:pPr>
            <w:pStyle w:val="95A1285E17C84E7693D79192B7A708C9"/>
          </w:pPr>
          <w:r>
            <w:rPr>
              <w:rStyle w:val="PlaceholderText"/>
            </w:rPr>
            <w:t>If other is selected, please type here</w:t>
          </w:r>
        </w:p>
      </w:docPartBody>
    </w:docPart>
    <w:docPart>
      <w:docPartPr>
        <w:name w:val="875C43443FB24101A415170BB6D71418"/>
        <w:category>
          <w:name w:val="General"/>
          <w:gallery w:val="placeholder"/>
        </w:category>
        <w:types>
          <w:type w:val="bbPlcHdr"/>
        </w:types>
        <w:behaviors>
          <w:behavior w:val="content"/>
        </w:behaviors>
        <w:guid w:val="{D6D4B9E3-115F-4A6D-9502-719E76B3EC41}"/>
      </w:docPartPr>
      <w:docPartBody>
        <w:p w:rsidR="003056B1" w:rsidRDefault="001656F1">
          <w:pPr>
            <w:pStyle w:val="875C43443FB24101A415170BB6D71418"/>
          </w:pPr>
          <w:r>
            <w:rPr>
              <w:rStyle w:val="PlaceholderText"/>
            </w:rPr>
            <w:t>If other is selected, please type here</w:t>
          </w:r>
        </w:p>
      </w:docPartBody>
    </w:docPart>
    <w:docPart>
      <w:docPartPr>
        <w:name w:val="84C33BAE87284F15A45155A113F9BB2E"/>
        <w:category>
          <w:name w:val="General"/>
          <w:gallery w:val="placeholder"/>
        </w:category>
        <w:types>
          <w:type w:val="bbPlcHdr"/>
        </w:types>
        <w:behaviors>
          <w:behavior w:val="content"/>
        </w:behaviors>
        <w:guid w:val="{F8759679-CAC7-4C52-A6A4-90409D8DD339}"/>
      </w:docPartPr>
      <w:docPartBody>
        <w:p w:rsidR="003056B1" w:rsidRDefault="001656F1">
          <w:pPr>
            <w:pStyle w:val="84C33BAE87284F15A45155A113F9BB2E"/>
          </w:pPr>
          <w:r w:rsidRPr="006560AB">
            <w:rPr>
              <w:rStyle w:val="PlaceholderText"/>
            </w:rPr>
            <w:t>Type here</w:t>
          </w:r>
        </w:p>
      </w:docPartBody>
    </w:docPart>
    <w:docPart>
      <w:docPartPr>
        <w:name w:val="5E66C12BBB5245F995371340BEEC47B5"/>
        <w:category>
          <w:name w:val="General"/>
          <w:gallery w:val="placeholder"/>
        </w:category>
        <w:types>
          <w:type w:val="bbPlcHdr"/>
        </w:types>
        <w:behaviors>
          <w:behavior w:val="content"/>
        </w:behaviors>
        <w:guid w:val="{4EEC24FB-C19E-403C-A4E0-1D3250DC080E}"/>
      </w:docPartPr>
      <w:docPartBody>
        <w:p w:rsidR="003056B1" w:rsidRDefault="001656F1">
          <w:pPr>
            <w:pStyle w:val="5E66C12BBB5245F995371340BEEC47B5"/>
          </w:pPr>
          <w:r w:rsidRPr="00E10C0F">
            <w:rPr>
              <w:rStyle w:val="PlaceholderText"/>
            </w:rPr>
            <w:t>Type here</w:t>
          </w:r>
        </w:p>
      </w:docPartBody>
    </w:docPart>
    <w:docPart>
      <w:docPartPr>
        <w:name w:val="4F7384FA01B64AAFB6742A8199D6DCDF"/>
        <w:category>
          <w:name w:val="General"/>
          <w:gallery w:val="placeholder"/>
        </w:category>
        <w:types>
          <w:type w:val="bbPlcHdr"/>
        </w:types>
        <w:behaviors>
          <w:behavior w:val="content"/>
        </w:behaviors>
        <w:guid w:val="{4C3DC81F-4634-4FA7-A113-CFC4848CCD72}"/>
      </w:docPartPr>
      <w:docPartBody>
        <w:p w:rsidR="003056B1" w:rsidRDefault="001656F1">
          <w:pPr>
            <w:pStyle w:val="4F7384FA01B64AAFB6742A8199D6DCDF"/>
          </w:pPr>
          <w:r w:rsidRPr="00E10C0F">
            <w:rPr>
              <w:rStyle w:val="PlaceholderText"/>
            </w:rPr>
            <w:t>Type here</w:t>
          </w:r>
        </w:p>
      </w:docPartBody>
    </w:docPart>
    <w:docPart>
      <w:docPartPr>
        <w:name w:val="3A7326CCC4404509A292A28F2174CA1B"/>
        <w:category>
          <w:name w:val="General"/>
          <w:gallery w:val="placeholder"/>
        </w:category>
        <w:types>
          <w:type w:val="bbPlcHdr"/>
        </w:types>
        <w:behaviors>
          <w:behavior w:val="content"/>
        </w:behaviors>
        <w:guid w:val="{079E3E45-4C52-4BD4-9A6F-73B04C0365CA}"/>
      </w:docPartPr>
      <w:docPartBody>
        <w:p w:rsidR="003056B1" w:rsidRDefault="001656F1">
          <w:pPr>
            <w:pStyle w:val="3A7326CCC4404509A292A28F2174CA1B"/>
          </w:pPr>
          <w:r w:rsidRPr="00E10C0F">
            <w:rPr>
              <w:rStyle w:val="PlaceholderText"/>
            </w:rPr>
            <w:t>Type here</w:t>
          </w:r>
        </w:p>
      </w:docPartBody>
    </w:docPart>
    <w:docPart>
      <w:docPartPr>
        <w:name w:val="8BE06E6B9D694815B2EB730C305A0711"/>
        <w:category>
          <w:name w:val="General"/>
          <w:gallery w:val="placeholder"/>
        </w:category>
        <w:types>
          <w:type w:val="bbPlcHdr"/>
        </w:types>
        <w:behaviors>
          <w:behavior w:val="content"/>
        </w:behaviors>
        <w:guid w:val="{D58E2B21-3060-4F51-8D0B-2D4BA82A6560}"/>
      </w:docPartPr>
      <w:docPartBody>
        <w:p w:rsidR="003056B1" w:rsidRDefault="001656F1">
          <w:pPr>
            <w:pStyle w:val="8BE06E6B9D694815B2EB730C305A0711"/>
          </w:pPr>
          <w:r w:rsidRPr="006B229C">
            <w:rPr>
              <w:rStyle w:val="PlaceholderText"/>
            </w:rPr>
            <w:t>Type here</w:t>
          </w:r>
        </w:p>
      </w:docPartBody>
    </w:docPart>
    <w:docPart>
      <w:docPartPr>
        <w:name w:val="E4A634C457AF469AA9672224A2C16094"/>
        <w:category>
          <w:name w:val="General"/>
          <w:gallery w:val="placeholder"/>
        </w:category>
        <w:types>
          <w:type w:val="bbPlcHdr"/>
        </w:types>
        <w:behaviors>
          <w:behavior w:val="content"/>
        </w:behaviors>
        <w:guid w:val="{DB7CBF2B-353A-47F6-A51B-2ADF766EC341}"/>
      </w:docPartPr>
      <w:docPartBody>
        <w:p w:rsidR="003056B1" w:rsidRDefault="001656F1">
          <w:pPr>
            <w:pStyle w:val="E4A634C457AF469AA9672224A2C16094"/>
          </w:pPr>
          <w:r w:rsidRPr="006B229C">
            <w:rPr>
              <w:rStyle w:val="PlaceholderText"/>
            </w:rPr>
            <w:t>Type here</w:t>
          </w:r>
        </w:p>
      </w:docPartBody>
    </w:docPart>
    <w:docPart>
      <w:docPartPr>
        <w:name w:val="F2A7401CD1FD491DA0A11171F4CE5E0B"/>
        <w:category>
          <w:name w:val="General"/>
          <w:gallery w:val="placeholder"/>
        </w:category>
        <w:types>
          <w:type w:val="bbPlcHdr"/>
        </w:types>
        <w:behaviors>
          <w:behavior w:val="content"/>
        </w:behaviors>
        <w:guid w:val="{EEAFAC92-3077-41CD-A9EA-A9F0B7720B44}"/>
      </w:docPartPr>
      <w:docPartBody>
        <w:p w:rsidR="003056B1" w:rsidRDefault="001656F1">
          <w:pPr>
            <w:pStyle w:val="F2A7401CD1FD491DA0A11171F4CE5E0B"/>
          </w:pPr>
          <w:r w:rsidRPr="006B229C">
            <w:rPr>
              <w:rStyle w:val="PlaceholderText"/>
            </w:rPr>
            <w:t>Type here</w:t>
          </w:r>
        </w:p>
      </w:docPartBody>
    </w:docPart>
    <w:docPart>
      <w:docPartPr>
        <w:name w:val="2019E4B497F24E318DF994B804E82B2F"/>
        <w:category>
          <w:name w:val="General"/>
          <w:gallery w:val="placeholder"/>
        </w:category>
        <w:types>
          <w:type w:val="bbPlcHdr"/>
        </w:types>
        <w:behaviors>
          <w:behavior w:val="content"/>
        </w:behaviors>
        <w:guid w:val="{BA7122E6-DCA6-4B93-A5C2-BB49BFDBDA1A}"/>
      </w:docPartPr>
      <w:docPartBody>
        <w:p w:rsidR="003056B1" w:rsidRDefault="001656F1">
          <w:pPr>
            <w:pStyle w:val="2019E4B497F24E318DF994B804E82B2F"/>
          </w:pPr>
          <w:r w:rsidRPr="000B34C0">
            <w:rPr>
              <w:rStyle w:val="PlaceholderText"/>
            </w:rPr>
            <w:t>Click here to enter a date or click the drop-down arrow</w:t>
          </w:r>
        </w:p>
      </w:docPartBody>
    </w:docPart>
    <w:docPart>
      <w:docPartPr>
        <w:name w:val="05BFA61BB389492985ED96B8AC2C7D1A"/>
        <w:category>
          <w:name w:val="General"/>
          <w:gallery w:val="placeholder"/>
        </w:category>
        <w:types>
          <w:type w:val="bbPlcHdr"/>
        </w:types>
        <w:behaviors>
          <w:behavior w:val="content"/>
        </w:behaviors>
        <w:guid w:val="{FE41E1BD-DFC4-4BB8-B9B5-E33499328A40}"/>
      </w:docPartPr>
      <w:docPartBody>
        <w:p w:rsidR="003056B1" w:rsidRDefault="001656F1">
          <w:pPr>
            <w:pStyle w:val="05BFA61BB389492985ED96B8AC2C7D1A"/>
          </w:pPr>
          <w:r w:rsidRPr="006B229C">
            <w:rPr>
              <w:rStyle w:val="PlaceholderText"/>
            </w:rPr>
            <w:t>Type here</w:t>
          </w:r>
        </w:p>
      </w:docPartBody>
    </w:docPart>
    <w:docPart>
      <w:docPartPr>
        <w:name w:val="2B1C562FCC954B13BACB985FAC02FBF3"/>
        <w:category>
          <w:name w:val="General"/>
          <w:gallery w:val="placeholder"/>
        </w:category>
        <w:types>
          <w:type w:val="bbPlcHdr"/>
        </w:types>
        <w:behaviors>
          <w:behavior w:val="content"/>
        </w:behaviors>
        <w:guid w:val="{33B34B0D-822F-4241-B28C-C2073D5F1AB6}"/>
      </w:docPartPr>
      <w:docPartBody>
        <w:p w:rsidR="003056B1" w:rsidRDefault="001656F1">
          <w:pPr>
            <w:pStyle w:val="2B1C562FCC954B13BACB985FAC02FBF3"/>
          </w:pPr>
          <w:r>
            <w:rPr>
              <w:rStyle w:val="PlaceholderText"/>
            </w:rPr>
            <w:t>If other is selected, please type here</w:t>
          </w:r>
        </w:p>
      </w:docPartBody>
    </w:docPart>
    <w:docPart>
      <w:docPartPr>
        <w:name w:val="5D4489939037450E96E89CB3B06C6FA5"/>
        <w:category>
          <w:name w:val="General"/>
          <w:gallery w:val="placeholder"/>
        </w:category>
        <w:types>
          <w:type w:val="bbPlcHdr"/>
        </w:types>
        <w:behaviors>
          <w:behavior w:val="content"/>
        </w:behaviors>
        <w:guid w:val="{E3B17C0D-195E-4BBB-B5EC-50096428ED85}"/>
      </w:docPartPr>
      <w:docPartBody>
        <w:p w:rsidR="003056B1" w:rsidRDefault="001656F1">
          <w:pPr>
            <w:pStyle w:val="5D4489939037450E96E89CB3B06C6FA5"/>
          </w:pPr>
          <w:r w:rsidRPr="006560AB">
            <w:rPr>
              <w:rStyle w:val="PlaceholderText"/>
            </w:rPr>
            <w:t>Type here</w:t>
          </w:r>
        </w:p>
      </w:docPartBody>
    </w:docPart>
    <w:docPart>
      <w:docPartPr>
        <w:name w:val="C929AFF905B54ACBB62482CFE2690BE8"/>
        <w:category>
          <w:name w:val="General"/>
          <w:gallery w:val="placeholder"/>
        </w:category>
        <w:types>
          <w:type w:val="bbPlcHdr"/>
        </w:types>
        <w:behaviors>
          <w:behavior w:val="content"/>
        </w:behaviors>
        <w:guid w:val="{B593D6A8-426E-489B-B255-3CC7D25F5F18}"/>
      </w:docPartPr>
      <w:docPartBody>
        <w:p w:rsidR="003056B1" w:rsidRDefault="001656F1">
          <w:pPr>
            <w:pStyle w:val="C929AFF905B54ACBB62482CFE2690BE8"/>
          </w:pPr>
          <w:r w:rsidRPr="00E10C0F">
            <w:rPr>
              <w:rStyle w:val="PlaceholderText"/>
            </w:rPr>
            <w:t>Type here</w:t>
          </w:r>
        </w:p>
      </w:docPartBody>
    </w:docPart>
    <w:docPart>
      <w:docPartPr>
        <w:name w:val="2BE33CC59EA04E8E9C1956DA470F0C1E"/>
        <w:category>
          <w:name w:val="General"/>
          <w:gallery w:val="placeholder"/>
        </w:category>
        <w:types>
          <w:type w:val="bbPlcHdr"/>
        </w:types>
        <w:behaviors>
          <w:behavior w:val="content"/>
        </w:behaviors>
        <w:guid w:val="{438762EF-A55A-445B-8FC3-410D195AFBF1}"/>
      </w:docPartPr>
      <w:docPartBody>
        <w:p w:rsidR="003056B1" w:rsidRDefault="001656F1">
          <w:pPr>
            <w:pStyle w:val="2BE33CC59EA04E8E9C1956DA470F0C1E"/>
          </w:pPr>
          <w:r w:rsidRPr="00E10C0F">
            <w:rPr>
              <w:rStyle w:val="PlaceholderText"/>
            </w:rPr>
            <w:t>Type here</w:t>
          </w:r>
        </w:p>
      </w:docPartBody>
    </w:docPart>
    <w:docPart>
      <w:docPartPr>
        <w:name w:val="4D7D69A814DE415186D9573BD5AB3A91"/>
        <w:category>
          <w:name w:val="General"/>
          <w:gallery w:val="placeholder"/>
        </w:category>
        <w:types>
          <w:type w:val="bbPlcHdr"/>
        </w:types>
        <w:behaviors>
          <w:behavior w:val="content"/>
        </w:behaviors>
        <w:guid w:val="{BC15528D-1CFB-45A9-A36F-3A7329F8614F}"/>
      </w:docPartPr>
      <w:docPartBody>
        <w:p w:rsidR="003056B1" w:rsidRDefault="001656F1">
          <w:pPr>
            <w:pStyle w:val="4D7D69A814DE415186D9573BD5AB3A91"/>
          </w:pPr>
          <w:r w:rsidRPr="00E10C0F">
            <w:rPr>
              <w:rStyle w:val="PlaceholderText"/>
            </w:rPr>
            <w:t>Type here</w:t>
          </w:r>
        </w:p>
      </w:docPartBody>
    </w:docPart>
    <w:docPart>
      <w:docPartPr>
        <w:name w:val="62D12D82B4D6464A9ADE05E00A49BC5B"/>
        <w:category>
          <w:name w:val="General"/>
          <w:gallery w:val="placeholder"/>
        </w:category>
        <w:types>
          <w:type w:val="bbPlcHdr"/>
        </w:types>
        <w:behaviors>
          <w:behavior w:val="content"/>
        </w:behaviors>
        <w:guid w:val="{EE95DA2E-D5C7-488F-9227-ED05176099DC}"/>
      </w:docPartPr>
      <w:docPartBody>
        <w:p w:rsidR="003056B1" w:rsidRDefault="001656F1">
          <w:pPr>
            <w:pStyle w:val="62D12D82B4D6464A9ADE05E00A49BC5B"/>
          </w:pPr>
          <w:r w:rsidRPr="006B229C">
            <w:rPr>
              <w:rStyle w:val="PlaceholderText"/>
            </w:rPr>
            <w:t>Type here</w:t>
          </w:r>
        </w:p>
      </w:docPartBody>
    </w:docPart>
    <w:docPart>
      <w:docPartPr>
        <w:name w:val="251E7FC180A44651A4E8D4EBB5649A97"/>
        <w:category>
          <w:name w:val="General"/>
          <w:gallery w:val="placeholder"/>
        </w:category>
        <w:types>
          <w:type w:val="bbPlcHdr"/>
        </w:types>
        <w:behaviors>
          <w:behavior w:val="content"/>
        </w:behaviors>
        <w:guid w:val="{817DD964-108D-4A1A-95B3-68AC461770DC}"/>
      </w:docPartPr>
      <w:docPartBody>
        <w:p w:rsidR="003056B1" w:rsidRDefault="001656F1">
          <w:pPr>
            <w:pStyle w:val="251E7FC180A44651A4E8D4EBB5649A97"/>
          </w:pPr>
          <w:r w:rsidRPr="006B229C">
            <w:rPr>
              <w:rStyle w:val="PlaceholderText"/>
            </w:rPr>
            <w:t>Type here</w:t>
          </w:r>
        </w:p>
      </w:docPartBody>
    </w:docPart>
    <w:docPart>
      <w:docPartPr>
        <w:name w:val="ED622AC57D204FE1A7FA5CB120CD1966"/>
        <w:category>
          <w:name w:val="General"/>
          <w:gallery w:val="placeholder"/>
        </w:category>
        <w:types>
          <w:type w:val="bbPlcHdr"/>
        </w:types>
        <w:behaviors>
          <w:behavior w:val="content"/>
        </w:behaviors>
        <w:guid w:val="{C95F6DD3-43A8-4B7A-BBCF-42F49771B2FE}"/>
      </w:docPartPr>
      <w:docPartBody>
        <w:p w:rsidR="003056B1" w:rsidRDefault="001656F1">
          <w:pPr>
            <w:pStyle w:val="ED622AC57D204FE1A7FA5CB120CD1966"/>
          </w:pPr>
          <w:r w:rsidRPr="006B229C">
            <w:rPr>
              <w:rStyle w:val="PlaceholderText"/>
            </w:rPr>
            <w:t>Type here</w:t>
          </w:r>
        </w:p>
      </w:docPartBody>
    </w:docPart>
    <w:docPart>
      <w:docPartPr>
        <w:name w:val="F73E58145BE0422BB5598FC41CD18D63"/>
        <w:category>
          <w:name w:val="General"/>
          <w:gallery w:val="placeholder"/>
        </w:category>
        <w:types>
          <w:type w:val="bbPlcHdr"/>
        </w:types>
        <w:behaviors>
          <w:behavior w:val="content"/>
        </w:behaviors>
        <w:guid w:val="{451880A0-02F2-4315-8EAB-35DD8CD7F222}"/>
      </w:docPartPr>
      <w:docPartBody>
        <w:p w:rsidR="003056B1" w:rsidRDefault="001656F1">
          <w:pPr>
            <w:pStyle w:val="F73E58145BE0422BB5598FC41CD18D63"/>
          </w:pPr>
          <w:r w:rsidRPr="000B34C0">
            <w:rPr>
              <w:rStyle w:val="PlaceholderText"/>
            </w:rPr>
            <w:t>Click here to enter a date or click the drop-down arrow</w:t>
          </w:r>
        </w:p>
      </w:docPartBody>
    </w:docPart>
    <w:docPart>
      <w:docPartPr>
        <w:name w:val="4C1D9563C92B4B07B2F9746C0BF835F5"/>
        <w:category>
          <w:name w:val="General"/>
          <w:gallery w:val="placeholder"/>
        </w:category>
        <w:types>
          <w:type w:val="bbPlcHdr"/>
        </w:types>
        <w:behaviors>
          <w:behavior w:val="content"/>
        </w:behaviors>
        <w:guid w:val="{C72F5F47-FD6A-4F25-BCFE-AA38F400DAF2}"/>
      </w:docPartPr>
      <w:docPartBody>
        <w:p w:rsidR="003056B1" w:rsidRDefault="001656F1">
          <w:pPr>
            <w:pStyle w:val="4C1D9563C92B4B07B2F9746C0BF835F5"/>
          </w:pPr>
          <w:r w:rsidRPr="006B229C">
            <w:rPr>
              <w:rStyle w:val="PlaceholderText"/>
            </w:rPr>
            <w:t>Type here</w:t>
          </w:r>
        </w:p>
      </w:docPartBody>
    </w:docPart>
    <w:docPart>
      <w:docPartPr>
        <w:name w:val="87DAB84478FA4963BC6F55C8E5BF0C75"/>
        <w:category>
          <w:name w:val="General"/>
          <w:gallery w:val="placeholder"/>
        </w:category>
        <w:types>
          <w:type w:val="bbPlcHdr"/>
        </w:types>
        <w:behaviors>
          <w:behavior w:val="content"/>
        </w:behaviors>
        <w:guid w:val="{6C674903-4DFD-46A3-8004-1CCF278B69E5}"/>
      </w:docPartPr>
      <w:docPartBody>
        <w:p w:rsidR="003056B1" w:rsidRDefault="001656F1">
          <w:pPr>
            <w:pStyle w:val="87DAB84478FA4963BC6F55C8E5BF0C75"/>
          </w:pPr>
          <w:r>
            <w:rPr>
              <w:rStyle w:val="PlaceholderText"/>
            </w:rPr>
            <w:t>If other is selected, please type here</w:t>
          </w:r>
        </w:p>
      </w:docPartBody>
    </w:docPart>
    <w:docPart>
      <w:docPartPr>
        <w:name w:val="D16DEBAC423B4D38BD228AE308D577DA"/>
        <w:category>
          <w:name w:val="General"/>
          <w:gallery w:val="placeholder"/>
        </w:category>
        <w:types>
          <w:type w:val="bbPlcHdr"/>
        </w:types>
        <w:behaviors>
          <w:behavior w:val="content"/>
        </w:behaviors>
        <w:guid w:val="{4B83C452-F146-4DC1-B97F-74BCA4F8AE3F}"/>
      </w:docPartPr>
      <w:docPartBody>
        <w:p w:rsidR="003056B1" w:rsidRDefault="001656F1">
          <w:pPr>
            <w:pStyle w:val="D16DEBAC423B4D38BD228AE308D577DA"/>
          </w:pPr>
          <w:r w:rsidRPr="006560AB">
            <w:rPr>
              <w:rStyle w:val="PlaceholderText"/>
            </w:rPr>
            <w:t>Type here</w:t>
          </w:r>
        </w:p>
      </w:docPartBody>
    </w:docPart>
    <w:docPart>
      <w:docPartPr>
        <w:name w:val="B85A5710F8934C1C919340983A855B30"/>
        <w:category>
          <w:name w:val="General"/>
          <w:gallery w:val="placeholder"/>
        </w:category>
        <w:types>
          <w:type w:val="bbPlcHdr"/>
        </w:types>
        <w:behaviors>
          <w:behavior w:val="content"/>
        </w:behaviors>
        <w:guid w:val="{20C60314-2861-4169-A464-BB41821B67E0}"/>
      </w:docPartPr>
      <w:docPartBody>
        <w:p w:rsidR="003056B1" w:rsidRDefault="001656F1">
          <w:pPr>
            <w:pStyle w:val="B85A5710F8934C1C919340983A855B30"/>
          </w:pPr>
          <w:r w:rsidRPr="00E10C0F">
            <w:rPr>
              <w:rStyle w:val="PlaceholderText"/>
            </w:rPr>
            <w:t>Type here</w:t>
          </w:r>
        </w:p>
      </w:docPartBody>
    </w:docPart>
    <w:docPart>
      <w:docPartPr>
        <w:name w:val="71D17A4DCB414AFF987327794EE15335"/>
        <w:category>
          <w:name w:val="General"/>
          <w:gallery w:val="placeholder"/>
        </w:category>
        <w:types>
          <w:type w:val="bbPlcHdr"/>
        </w:types>
        <w:behaviors>
          <w:behavior w:val="content"/>
        </w:behaviors>
        <w:guid w:val="{881E9643-FF33-42AC-9825-352BBB91F7FC}"/>
      </w:docPartPr>
      <w:docPartBody>
        <w:p w:rsidR="003056B1" w:rsidRDefault="001656F1">
          <w:pPr>
            <w:pStyle w:val="71D17A4DCB414AFF987327794EE15335"/>
          </w:pPr>
          <w:r w:rsidRPr="00E10C0F">
            <w:rPr>
              <w:rStyle w:val="PlaceholderText"/>
            </w:rPr>
            <w:t>Type here</w:t>
          </w:r>
        </w:p>
      </w:docPartBody>
    </w:docPart>
    <w:docPart>
      <w:docPartPr>
        <w:name w:val="D474579F62394721A41E75100E59D22E"/>
        <w:category>
          <w:name w:val="General"/>
          <w:gallery w:val="placeholder"/>
        </w:category>
        <w:types>
          <w:type w:val="bbPlcHdr"/>
        </w:types>
        <w:behaviors>
          <w:behavior w:val="content"/>
        </w:behaviors>
        <w:guid w:val="{86B07792-80ED-4B92-B2D9-E54878E4AC0E}"/>
      </w:docPartPr>
      <w:docPartBody>
        <w:p w:rsidR="003056B1" w:rsidRDefault="001656F1">
          <w:pPr>
            <w:pStyle w:val="D474579F62394721A41E75100E59D22E"/>
          </w:pPr>
          <w:r w:rsidRPr="00E10C0F">
            <w:rPr>
              <w:rStyle w:val="PlaceholderText"/>
            </w:rPr>
            <w:t>Type here</w:t>
          </w:r>
        </w:p>
      </w:docPartBody>
    </w:docPart>
    <w:docPart>
      <w:docPartPr>
        <w:name w:val="5363D124F78749E3AD7DCCDA07000EE7"/>
        <w:category>
          <w:name w:val="General"/>
          <w:gallery w:val="placeholder"/>
        </w:category>
        <w:types>
          <w:type w:val="bbPlcHdr"/>
        </w:types>
        <w:behaviors>
          <w:behavior w:val="content"/>
        </w:behaviors>
        <w:guid w:val="{11F16FB2-9CD2-4592-BB88-1717D4189C4D}"/>
      </w:docPartPr>
      <w:docPartBody>
        <w:p w:rsidR="003056B1" w:rsidRDefault="001656F1">
          <w:pPr>
            <w:pStyle w:val="5363D124F78749E3AD7DCCDA07000EE7"/>
          </w:pPr>
          <w:r w:rsidRPr="006B229C">
            <w:rPr>
              <w:rStyle w:val="PlaceholderText"/>
            </w:rPr>
            <w:t>Type here</w:t>
          </w:r>
        </w:p>
      </w:docPartBody>
    </w:docPart>
    <w:docPart>
      <w:docPartPr>
        <w:name w:val="FDB3CC5F0728454E96724BA49981F891"/>
        <w:category>
          <w:name w:val="General"/>
          <w:gallery w:val="placeholder"/>
        </w:category>
        <w:types>
          <w:type w:val="bbPlcHdr"/>
        </w:types>
        <w:behaviors>
          <w:behavior w:val="content"/>
        </w:behaviors>
        <w:guid w:val="{A3F23AA2-BF58-4B1F-8E94-DE1251005CF9}"/>
      </w:docPartPr>
      <w:docPartBody>
        <w:p w:rsidR="003056B1" w:rsidRDefault="001656F1">
          <w:pPr>
            <w:pStyle w:val="FDB3CC5F0728454E96724BA49981F891"/>
          </w:pPr>
          <w:r w:rsidRPr="006B229C">
            <w:rPr>
              <w:rStyle w:val="PlaceholderText"/>
            </w:rPr>
            <w:t>Type here</w:t>
          </w:r>
        </w:p>
      </w:docPartBody>
    </w:docPart>
    <w:docPart>
      <w:docPartPr>
        <w:name w:val="A54D4A6F8BA44FE1AED72717EE816071"/>
        <w:category>
          <w:name w:val="General"/>
          <w:gallery w:val="placeholder"/>
        </w:category>
        <w:types>
          <w:type w:val="bbPlcHdr"/>
        </w:types>
        <w:behaviors>
          <w:behavior w:val="content"/>
        </w:behaviors>
        <w:guid w:val="{614FF346-3B29-4CEF-91C0-1E127C0D8325}"/>
      </w:docPartPr>
      <w:docPartBody>
        <w:p w:rsidR="003056B1" w:rsidRDefault="001656F1">
          <w:pPr>
            <w:pStyle w:val="A54D4A6F8BA44FE1AED72717EE816071"/>
          </w:pPr>
          <w:r w:rsidRPr="006B229C">
            <w:rPr>
              <w:rStyle w:val="PlaceholderText"/>
            </w:rPr>
            <w:t>Type here</w:t>
          </w:r>
        </w:p>
      </w:docPartBody>
    </w:docPart>
    <w:docPart>
      <w:docPartPr>
        <w:name w:val="95FB69EEC5CB4E979D0D0ABD21D9EA69"/>
        <w:category>
          <w:name w:val="General"/>
          <w:gallery w:val="placeholder"/>
        </w:category>
        <w:types>
          <w:type w:val="bbPlcHdr"/>
        </w:types>
        <w:behaviors>
          <w:behavior w:val="content"/>
        </w:behaviors>
        <w:guid w:val="{A010DD45-0E02-4BFB-8E95-82B6EB40F5D3}"/>
      </w:docPartPr>
      <w:docPartBody>
        <w:p w:rsidR="003056B1" w:rsidRDefault="001656F1">
          <w:pPr>
            <w:pStyle w:val="95FB69EEC5CB4E979D0D0ABD21D9EA69"/>
          </w:pPr>
          <w:r w:rsidRPr="000B34C0">
            <w:rPr>
              <w:rStyle w:val="PlaceholderText"/>
            </w:rPr>
            <w:t>Click here to enter a date or click the drop-down arrow</w:t>
          </w:r>
        </w:p>
      </w:docPartBody>
    </w:docPart>
    <w:docPart>
      <w:docPartPr>
        <w:name w:val="04EF5E8C22104487BF6428C023A8E750"/>
        <w:category>
          <w:name w:val="General"/>
          <w:gallery w:val="placeholder"/>
        </w:category>
        <w:types>
          <w:type w:val="bbPlcHdr"/>
        </w:types>
        <w:behaviors>
          <w:behavior w:val="content"/>
        </w:behaviors>
        <w:guid w:val="{3A752FF7-36D5-4F6D-B770-D71A9422C2A2}"/>
      </w:docPartPr>
      <w:docPartBody>
        <w:p w:rsidR="003056B1" w:rsidRDefault="001656F1">
          <w:pPr>
            <w:pStyle w:val="04EF5E8C22104487BF6428C023A8E750"/>
          </w:pPr>
          <w:r w:rsidRPr="006B229C">
            <w:rPr>
              <w:rStyle w:val="PlaceholderText"/>
            </w:rPr>
            <w:t>Type here</w:t>
          </w:r>
        </w:p>
      </w:docPartBody>
    </w:docPart>
    <w:docPart>
      <w:docPartPr>
        <w:name w:val="09422A5039FC44858AE4243394940B0E"/>
        <w:category>
          <w:name w:val="General"/>
          <w:gallery w:val="placeholder"/>
        </w:category>
        <w:types>
          <w:type w:val="bbPlcHdr"/>
        </w:types>
        <w:behaviors>
          <w:behavior w:val="content"/>
        </w:behaviors>
        <w:guid w:val="{6E989F6A-56B3-442D-B0A4-B17D67E99C27}"/>
      </w:docPartPr>
      <w:docPartBody>
        <w:p w:rsidR="003056B1" w:rsidRDefault="001656F1">
          <w:pPr>
            <w:pStyle w:val="09422A5039FC44858AE4243394940B0E"/>
          </w:pPr>
          <w:r>
            <w:rPr>
              <w:rStyle w:val="PlaceholderText"/>
            </w:rPr>
            <w:t>If other is selected, please type here</w:t>
          </w:r>
        </w:p>
      </w:docPartBody>
    </w:docPart>
    <w:docPart>
      <w:docPartPr>
        <w:name w:val="A8483F2F8CC749DEB2463ECE7CC86214"/>
        <w:category>
          <w:name w:val="General"/>
          <w:gallery w:val="placeholder"/>
        </w:category>
        <w:types>
          <w:type w:val="bbPlcHdr"/>
        </w:types>
        <w:behaviors>
          <w:behavior w:val="content"/>
        </w:behaviors>
        <w:guid w:val="{7F3785E6-0B0F-40BC-BFAC-022B94CA32B4}"/>
      </w:docPartPr>
      <w:docPartBody>
        <w:p w:rsidR="003056B1" w:rsidRDefault="001656F1">
          <w:pPr>
            <w:pStyle w:val="A8483F2F8CC749DEB2463ECE7CC86214"/>
          </w:pPr>
          <w:r>
            <w:rPr>
              <w:rStyle w:val="PlaceholderText"/>
            </w:rPr>
            <w:t>Insert more rows by right-clicking the table and selecting Insert</w:t>
          </w:r>
        </w:p>
      </w:docPartBody>
    </w:docPart>
    <w:docPart>
      <w:docPartPr>
        <w:name w:val="6F9F4597E7E4459480FBAF861530CD4A"/>
        <w:category>
          <w:name w:val="General"/>
          <w:gallery w:val="placeholder"/>
        </w:category>
        <w:types>
          <w:type w:val="bbPlcHdr"/>
        </w:types>
        <w:behaviors>
          <w:behavior w:val="content"/>
        </w:behaviors>
        <w:guid w:val="{32604644-50ED-4BEA-A2D3-9CEC1F2FA32C}"/>
      </w:docPartPr>
      <w:docPartBody>
        <w:p w:rsidR="003056B1" w:rsidRDefault="001656F1">
          <w:pPr>
            <w:pStyle w:val="6F9F4597E7E4459480FBAF861530CD4A"/>
          </w:pPr>
          <w:r w:rsidRPr="00E10C0F">
            <w:rPr>
              <w:rStyle w:val="PlaceholderText"/>
            </w:rPr>
            <w:t>Type here</w:t>
          </w:r>
        </w:p>
      </w:docPartBody>
    </w:docPart>
    <w:docPart>
      <w:docPartPr>
        <w:name w:val="127F1702AC24459594C23DAE26D78CC8"/>
        <w:category>
          <w:name w:val="General"/>
          <w:gallery w:val="placeholder"/>
        </w:category>
        <w:types>
          <w:type w:val="bbPlcHdr"/>
        </w:types>
        <w:behaviors>
          <w:behavior w:val="content"/>
        </w:behaviors>
        <w:guid w:val="{E7C91302-B612-4B77-9C96-D14807F16D12}"/>
      </w:docPartPr>
      <w:docPartBody>
        <w:p w:rsidR="003056B1" w:rsidRDefault="001656F1">
          <w:pPr>
            <w:pStyle w:val="127F1702AC24459594C23DAE26D78CC8"/>
          </w:pPr>
          <w:r w:rsidRPr="00E10C0F">
            <w:rPr>
              <w:rStyle w:val="PlaceholderText"/>
            </w:rPr>
            <w:t>Type here</w:t>
          </w:r>
        </w:p>
      </w:docPartBody>
    </w:docPart>
    <w:docPart>
      <w:docPartPr>
        <w:name w:val="EDD537E1C73B49D582806B689449EDE5"/>
        <w:category>
          <w:name w:val="General"/>
          <w:gallery w:val="placeholder"/>
        </w:category>
        <w:types>
          <w:type w:val="bbPlcHdr"/>
        </w:types>
        <w:behaviors>
          <w:behavior w:val="content"/>
        </w:behaviors>
        <w:guid w:val="{74503D28-372F-4BAB-AA29-34B30A692A88}"/>
      </w:docPartPr>
      <w:docPartBody>
        <w:p w:rsidR="003056B1" w:rsidRDefault="001656F1">
          <w:pPr>
            <w:pStyle w:val="EDD537E1C73B49D582806B689449EDE5"/>
          </w:pPr>
          <w:r w:rsidRPr="00E10C0F">
            <w:rPr>
              <w:rStyle w:val="PlaceholderText"/>
            </w:rPr>
            <w:t>Type here</w:t>
          </w:r>
        </w:p>
      </w:docPartBody>
    </w:docPart>
    <w:docPart>
      <w:docPartPr>
        <w:name w:val="15A60893C73141F8B332F05CE1B5CDC6"/>
        <w:category>
          <w:name w:val="General"/>
          <w:gallery w:val="placeholder"/>
        </w:category>
        <w:types>
          <w:type w:val="bbPlcHdr"/>
        </w:types>
        <w:behaviors>
          <w:behavior w:val="content"/>
        </w:behaviors>
        <w:guid w:val="{108FB62B-908E-4A2F-8A90-BD71C791FFFE}"/>
      </w:docPartPr>
      <w:docPartBody>
        <w:p w:rsidR="003056B1" w:rsidRDefault="001656F1">
          <w:pPr>
            <w:pStyle w:val="15A60893C73141F8B332F05CE1B5CDC6"/>
          </w:pPr>
          <w:r w:rsidRPr="006B229C">
            <w:rPr>
              <w:rStyle w:val="PlaceholderText"/>
            </w:rPr>
            <w:t>Type here</w:t>
          </w:r>
        </w:p>
      </w:docPartBody>
    </w:docPart>
    <w:docPart>
      <w:docPartPr>
        <w:name w:val="3BBBE308812244879A71C09BD13ABF0C"/>
        <w:category>
          <w:name w:val="General"/>
          <w:gallery w:val="placeholder"/>
        </w:category>
        <w:types>
          <w:type w:val="bbPlcHdr"/>
        </w:types>
        <w:behaviors>
          <w:behavior w:val="content"/>
        </w:behaviors>
        <w:guid w:val="{381E45EE-D8AA-42EC-89F5-5BE970FE58CC}"/>
      </w:docPartPr>
      <w:docPartBody>
        <w:p w:rsidR="003056B1" w:rsidRDefault="001656F1">
          <w:pPr>
            <w:pStyle w:val="3BBBE308812244879A71C09BD13ABF0C"/>
          </w:pPr>
          <w:r w:rsidRPr="006B229C">
            <w:rPr>
              <w:rStyle w:val="PlaceholderText"/>
            </w:rPr>
            <w:t>Type here</w:t>
          </w:r>
        </w:p>
      </w:docPartBody>
    </w:docPart>
    <w:docPart>
      <w:docPartPr>
        <w:name w:val="D5BBB675C767485B8CAE88916EB5AFED"/>
        <w:category>
          <w:name w:val="General"/>
          <w:gallery w:val="placeholder"/>
        </w:category>
        <w:types>
          <w:type w:val="bbPlcHdr"/>
        </w:types>
        <w:behaviors>
          <w:behavior w:val="content"/>
        </w:behaviors>
        <w:guid w:val="{D6872564-8A74-4C6A-9598-EF4B6DC50DA4}"/>
      </w:docPartPr>
      <w:docPartBody>
        <w:p w:rsidR="003056B1" w:rsidRDefault="001656F1">
          <w:pPr>
            <w:pStyle w:val="D5BBB675C767485B8CAE88916EB5AFED"/>
          </w:pPr>
          <w:r w:rsidRPr="006B229C">
            <w:rPr>
              <w:rStyle w:val="PlaceholderText"/>
            </w:rPr>
            <w:t>Type here</w:t>
          </w:r>
        </w:p>
      </w:docPartBody>
    </w:docPart>
    <w:docPart>
      <w:docPartPr>
        <w:name w:val="FDEBF85D43904B0B9933F775F9F4BBEC"/>
        <w:category>
          <w:name w:val="General"/>
          <w:gallery w:val="placeholder"/>
        </w:category>
        <w:types>
          <w:type w:val="bbPlcHdr"/>
        </w:types>
        <w:behaviors>
          <w:behavior w:val="content"/>
        </w:behaviors>
        <w:guid w:val="{AF53ABA0-D86C-42FB-8EF8-CA2555481808}"/>
      </w:docPartPr>
      <w:docPartBody>
        <w:p w:rsidR="003056B1" w:rsidRDefault="001656F1">
          <w:pPr>
            <w:pStyle w:val="FDEBF85D43904B0B9933F775F9F4BBEC"/>
          </w:pPr>
          <w:r w:rsidRPr="000B34C0">
            <w:rPr>
              <w:rStyle w:val="PlaceholderText"/>
            </w:rPr>
            <w:t>Click here to enter a date or click the drop-down arrow</w:t>
          </w:r>
        </w:p>
      </w:docPartBody>
    </w:docPart>
    <w:docPart>
      <w:docPartPr>
        <w:name w:val="BE2AB221085A4371986A6B9CC65A9B91"/>
        <w:category>
          <w:name w:val="General"/>
          <w:gallery w:val="placeholder"/>
        </w:category>
        <w:types>
          <w:type w:val="bbPlcHdr"/>
        </w:types>
        <w:behaviors>
          <w:behavior w:val="content"/>
        </w:behaviors>
        <w:guid w:val="{CB038165-5816-49E5-989C-5361B6FAE815}"/>
      </w:docPartPr>
      <w:docPartBody>
        <w:p w:rsidR="003056B1" w:rsidRDefault="001656F1">
          <w:pPr>
            <w:pStyle w:val="BE2AB221085A4371986A6B9CC65A9B91"/>
          </w:pPr>
          <w:r w:rsidRPr="006B229C">
            <w:rPr>
              <w:rStyle w:val="PlaceholderText"/>
            </w:rPr>
            <w:t>Type here</w:t>
          </w:r>
        </w:p>
      </w:docPartBody>
    </w:docPart>
    <w:docPart>
      <w:docPartPr>
        <w:name w:val="3897996E61A0461FAA46CDEF98DC83FB"/>
        <w:category>
          <w:name w:val="General"/>
          <w:gallery w:val="placeholder"/>
        </w:category>
        <w:types>
          <w:type w:val="bbPlcHdr"/>
        </w:types>
        <w:behaviors>
          <w:behavior w:val="content"/>
        </w:behaviors>
        <w:guid w:val="{9C96B131-8B60-4438-8818-56B36E41044E}"/>
      </w:docPartPr>
      <w:docPartBody>
        <w:p w:rsidR="003056B1" w:rsidRDefault="001656F1">
          <w:pPr>
            <w:pStyle w:val="3897996E61A0461FAA46CDEF98DC83FB"/>
          </w:pPr>
          <w:r>
            <w:rPr>
              <w:rStyle w:val="PlaceholderText"/>
            </w:rPr>
            <w:t>If other is selected, please type here</w:t>
          </w:r>
        </w:p>
      </w:docPartBody>
    </w:docPart>
    <w:docPart>
      <w:docPartPr>
        <w:name w:val="2CBEA2EB8A5F49DDBCB2FE49A235FBDE"/>
        <w:category>
          <w:name w:val="General"/>
          <w:gallery w:val="placeholder"/>
        </w:category>
        <w:types>
          <w:type w:val="bbPlcHdr"/>
        </w:types>
        <w:behaviors>
          <w:behavior w:val="content"/>
        </w:behaviors>
        <w:guid w:val="{6938EB7F-7DB5-4A23-BB58-C716EEF817C0}"/>
      </w:docPartPr>
      <w:docPartBody>
        <w:p w:rsidR="003056B1" w:rsidRDefault="001656F1">
          <w:pPr>
            <w:pStyle w:val="2CBEA2EB8A5F49DDBCB2FE49A235FBDE"/>
          </w:pPr>
          <w:r>
            <w:rPr>
              <w:rStyle w:val="PlaceholderText"/>
            </w:rPr>
            <w:t>Type here</w:t>
          </w:r>
        </w:p>
      </w:docPartBody>
    </w:docPart>
    <w:docPart>
      <w:docPartPr>
        <w:name w:val="1CF60EDE27724D5FBE3DED819E820382"/>
        <w:category>
          <w:name w:val="General"/>
          <w:gallery w:val="placeholder"/>
        </w:category>
        <w:types>
          <w:type w:val="bbPlcHdr"/>
        </w:types>
        <w:behaviors>
          <w:behavior w:val="content"/>
        </w:behaviors>
        <w:guid w:val="{AAD9E643-77BE-4623-A75F-2AA1929A6F6A}"/>
      </w:docPartPr>
      <w:docPartBody>
        <w:p w:rsidR="003056B1" w:rsidRDefault="001656F1">
          <w:pPr>
            <w:pStyle w:val="1CF60EDE27724D5FBE3DED819E820382"/>
          </w:pPr>
          <w:r>
            <w:rPr>
              <w:rStyle w:val="PlaceholderText"/>
            </w:rPr>
            <w:t>Type here</w:t>
          </w:r>
        </w:p>
      </w:docPartBody>
    </w:docPart>
    <w:docPart>
      <w:docPartPr>
        <w:name w:val="9A0F7137B293425AB9DDBB7961F0E652"/>
        <w:category>
          <w:name w:val="General"/>
          <w:gallery w:val="placeholder"/>
        </w:category>
        <w:types>
          <w:type w:val="bbPlcHdr"/>
        </w:types>
        <w:behaviors>
          <w:behavior w:val="content"/>
        </w:behaviors>
        <w:guid w:val="{CBCF592C-8DB5-4835-A9C4-45E15BC0DB7D}"/>
      </w:docPartPr>
      <w:docPartBody>
        <w:p w:rsidR="003056B1" w:rsidRDefault="001656F1">
          <w:pPr>
            <w:pStyle w:val="9A0F7137B293425AB9DDBB7961F0E652"/>
          </w:pPr>
          <w:r>
            <w:rPr>
              <w:rStyle w:val="PlaceholderText"/>
            </w:rPr>
            <w:t>Type here</w:t>
          </w:r>
        </w:p>
      </w:docPartBody>
    </w:docPart>
    <w:docPart>
      <w:docPartPr>
        <w:name w:val="CC5D44125B784C65BE0009287AF1C398"/>
        <w:category>
          <w:name w:val="General"/>
          <w:gallery w:val="placeholder"/>
        </w:category>
        <w:types>
          <w:type w:val="bbPlcHdr"/>
        </w:types>
        <w:behaviors>
          <w:behavior w:val="content"/>
        </w:behaviors>
        <w:guid w:val="{B79A58E8-A504-4EF2-8B06-907E73BC258B}"/>
      </w:docPartPr>
      <w:docPartBody>
        <w:p w:rsidR="003056B1" w:rsidRDefault="001656F1">
          <w:pPr>
            <w:pStyle w:val="CC5D44125B784C65BE0009287AF1C398"/>
          </w:pPr>
          <w:r w:rsidRPr="002B63E9">
            <w:rPr>
              <w:rStyle w:val="PlaceholderText"/>
            </w:rPr>
            <w:t>Click or tap here to enter text.</w:t>
          </w:r>
        </w:p>
      </w:docPartBody>
    </w:docPart>
    <w:docPart>
      <w:docPartPr>
        <w:name w:val="35E9EB36986945B6BF97CE5CEB98198F"/>
        <w:category>
          <w:name w:val="General"/>
          <w:gallery w:val="placeholder"/>
        </w:category>
        <w:types>
          <w:type w:val="bbPlcHdr"/>
        </w:types>
        <w:behaviors>
          <w:behavior w:val="content"/>
        </w:behaviors>
        <w:guid w:val="{80CA410F-B633-485E-A549-4C91C14C5BCD}"/>
      </w:docPartPr>
      <w:docPartBody>
        <w:p w:rsidR="003056B1" w:rsidRDefault="001656F1">
          <w:pPr>
            <w:pStyle w:val="35E9EB36986945B6BF97CE5CEB98198F"/>
          </w:pPr>
          <w:r>
            <w:rPr>
              <w:rStyle w:val="PlaceholderText"/>
            </w:rPr>
            <w:t>Insert more rows by right-clicking the table and selecting Insert</w:t>
          </w:r>
        </w:p>
      </w:docPartBody>
    </w:docPart>
    <w:docPart>
      <w:docPartPr>
        <w:name w:val="6A12C29985AB4642BE4351DAC2EF3DA9"/>
        <w:category>
          <w:name w:val="General"/>
          <w:gallery w:val="placeholder"/>
        </w:category>
        <w:types>
          <w:type w:val="bbPlcHdr"/>
        </w:types>
        <w:behaviors>
          <w:behavior w:val="content"/>
        </w:behaviors>
        <w:guid w:val="{18B3DC5D-268B-4F62-BBDE-2A7F5807B45B}"/>
      </w:docPartPr>
      <w:docPartBody>
        <w:p w:rsidR="003056B1" w:rsidRDefault="001656F1">
          <w:pPr>
            <w:pStyle w:val="6A12C29985AB4642BE4351DAC2EF3DA9"/>
          </w:pPr>
          <w:r>
            <w:rPr>
              <w:rStyle w:val="PlaceholderText"/>
            </w:rPr>
            <w:t>Type here</w:t>
          </w:r>
        </w:p>
      </w:docPartBody>
    </w:docPart>
    <w:docPart>
      <w:docPartPr>
        <w:name w:val="9B908937D8B54B43A4639D77AD757087"/>
        <w:category>
          <w:name w:val="General"/>
          <w:gallery w:val="placeholder"/>
        </w:category>
        <w:types>
          <w:type w:val="bbPlcHdr"/>
        </w:types>
        <w:behaviors>
          <w:behavior w:val="content"/>
        </w:behaviors>
        <w:guid w:val="{7DDBAA29-B347-46FE-9673-FAB08D6FD729}"/>
      </w:docPartPr>
      <w:docPartBody>
        <w:p w:rsidR="003056B1" w:rsidRDefault="001656F1">
          <w:pPr>
            <w:pStyle w:val="9B908937D8B54B43A4639D77AD757087"/>
          </w:pPr>
          <w:r>
            <w:rPr>
              <w:rStyle w:val="PlaceholderText"/>
            </w:rPr>
            <w:t>Type here</w:t>
          </w:r>
        </w:p>
      </w:docPartBody>
    </w:docPart>
    <w:docPart>
      <w:docPartPr>
        <w:name w:val="7004F9E730694F0DB1763207682F2878"/>
        <w:category>
          <w:name w:val="General"/>
          <w:gallery w:val="placeholder"/>
        </w:category>
        <w:types>
          <w:type w:val="bbPlcHdr"/>
        </w:types>
        <w:behaviors>
          <w:behavior w:val="content"/>
        </w:behaviors>
        <w:guid w:val="{8D8CFDBB-035B-457E-8201-36A81ABB8200}"/>
      </w:docPartPr>
      <w:docPartBody>
        <w:p w:rsidR="003056B1" w:rsidRDefault="001656F1">
          <w:pPr>
            <w:pStyle w:val="7004F9E730694F0DB1763207682F2878"/>
          </w:pPr>
          <w:r>
            <w:rPr>
              <w:rStyle w:val="PlaceholderText"/>
            </w:rPr>
            <w:t>Type here</w:t>
          </w:r>
        </w:p>
      </w:docPartBody>
    </w:docPart>
    <w:docPart>
      <w:docPartPr>
        <w:name w:val="FCCD3595F2CF450F97FB3B4677A459EC"/>
        <w:category>
          <w:name w:val="General"/>
          <w:gallery w:val="placeholder"/>
        </w:category>
        <w:types>
          <w:type w:val="bbPlcHdr"/>
        </w:types>
        <w:behaviors>
          <w:behavior w:val="content"/>
        </w:behaviors>
        <w:guid w:val="{4DDEDC65-3EE1-4317-925F-D843C98961BE}"/>
      </w:docPartPr>
      <w:docPartBody>
        <w:p w:rsidR="003056B1" w:rsidRDefault="001656F1">
          <w:pPr>
            <w:pStyle w:val="FCCD3595F2CF450F97FB3B4677A459EC"/>
          </w:pPr>
          <w:r>
            <w:rPr>
              <w:rStyle w:val="PlaceholderText"/>
            </w:rPr>
            <w:t>Type here</w:t>
          </w:r>
        </w:p>
      </w:docPartBody>
    </w:docPart>
    <w:docPart>
      <w:docPartPr>
        <w:name w:val="1C4AED37F47B46F68ABAD95C3524EF1C"/>
        <w:category>
          <w:name w:val="General"/>
          <w:gallery w:val="placeholder"/>
        </w:category>
        <w:types>
          <w:type w:val="bbPlcHdr"/>
        </w:types>
        <w:behaviors>
          <w:behavior w:val="content"/>
        </w:behaviors>
        <w:guid w:val="{5DBF58ED-6F0C-4B04-851C-CE1EC03B60AA}"/>
      </w:docPartPr>
      <w:docPartBody>
        <w:p w:rsidR="003056B1" w:rsidRDefault="001656F1">
          <w:pPr>
            <w:pStyle w:val="1C4AED37F47B46F68ABAD95C3524EF1C"/>
          </w:pPr>
          <w:r>
            <w:rPr>
              <w:rStyle w:val="PlaceholderText"/>
            </w:rPr>
            <w:t>Type here</w:t>
          </w:r>
        </w:p>
      </w:docPartBody>
    </w:docPart>
    <w:docPart>
      <w:docPartPr>
        <w:name w:val="FA9CA0DAE0DB4158A9F5B3975F1E74F1"/>
        <w:category>
          <w:name w:val="General"/>
          <w:gallery w:val="placeholder"/>
        </w:category>
        <w:types>
          <w:type w:val="bbPlcHdr"/>
        </w:types>
        <w:behaviors>
          <w:behavior w:val="content"/>
        </w:behaviors>
        <w:guid w:val="{1B3EB906-7431-41A4-8D02-CB69E19A5401}"/>
      </w:docPartPr>
      <w:docPartBody>
        <w:p w:rsidR="003056B1" w:rsidRDefault="001656F1">
          <w:pPr>
            <w:pStyle w:val="FA9CA0DAE0DB4158A9F5B3975F1E74F1"/>
          </w:pPr>
          <w:r>
            <w:rPr>
              <w:rStyle w:val="PlaceholderText"/>
            </w:rPr>
            <w:t>Type here</w:t>
          </w:r>
        </w:p>
      </w:docPartBody>
    </w:docPart>
    <w:docPart>
      <w:docPartPr>
        <w:name w:val="23CCD4F0019C4EAA9148605D15A924F4"/>
        <w:category>
          <w:name w:val="General"/>
          <w:gallery w:val="placeholder"/>
        </w:category>
        <w:types>
          <w:type w:val="bbPlcHdr"/>
        </w:types>
        <w:behaviors>
          <w:behavior w:val="content"/>
        </w:behaviors>
        <w:guid w:val="{C26A166D-521E-4B86-83A0-3372A3502234}"/>
      </w:docPartPr>
      <w:docPartBody>
        <w:p w:rsidR="003056B1" w:rsidRDefault="001656F1">
          <w:pPr>
            <w:pStyle w:val="23CCD4F0019C4EAA9148605D15A924F4"/>
          </w:pPr>
          <w:r>
            <w:rPr>
              <w:rStyle w:val="PlaceholderText"/>
            </w:rPr>
            <w:t>Type here</w:t>
          </w:r>
        </w:p>
      </w:docPartBody>
    </w:docPart>
    <w:docPart>
      <w:docPartPr>
        <w:name w:val="69B78D5F18F3481BBB6FF64F59E9B910"/>
        <w:category>
          <w:name w:val="General"/>
          <w:gallery w:val="placeholder"/>
        </w:category>
        <w:types>
          <w:type w:val="bbPlcHdr"/>
        </w:types>
        <w:behaviors>
          <w:behavior w:val="content"/>
        </w:behaviors>
        <w:guid w:val="{DB024E50-41C9-4194-9BEC-F9458C9279FD}"/>
      </w:docPartPr>
      <w:docPartBody>
        <w:p w:rsidR="003056B1" w:rsidRDefault="001656F1">
          <w:pPr>
            <w:pStyle w:val="69B78D5F18F3481BBB6FF64F59E9B910"/>
          </w:pPr>
          <w:r>
            <w:rPr>
              <w:rStyle w:val="PlaceholderText"/>
            </w:rPr>
            <w:t>Type here</w:t>
          </w:r>
        </w:p>
      </w:docPartBody>
    </w:docPart>
    <w:docPart>
      <w:docPartPr>
        <w:name w:val="1DDBBB80473F4B68B5EAB5216BBDB4EC"/>
        <w:category>
          <w:name w:val="General"/>
          <w:gallery w:val="placeholder"/>
        </w:category>
        <w:types>
          <w:type w:val="bbPlcHdr"/>
        </w:types>
        <w:behaviors>
          <w:behavior w:val="content"/>
        </w:behaviors>
        <w:guid w:val="{A117288A-8115-41A7-9ACA-0597B8858FCF}"/>
      </w:docPartPr>
      <w:docPartBody>
        <w:p w:rsidR="003056B1" w:rsidRDefault="001656F1">
          <w:pPr>
            <w:pStyle w:val="1DDBBB80473F4B68B5EAB5216BBDB4EC"/>
          </w:pPr>
          <w:r>
            <w:rPr>
              <w:rStyle w:val="PlaceholderText"/>
            </w:rPr>
            <w:t>Type here</w:t>
          </w:r>
        </w:p>
      </w:docPartBody>
    </w:docPart>
    <w:docPart>
      <w:docPartPr>
        <w:name w:val="C5042D16C1174FA4B002ED297C2FFB0D"/>
        <w:category>
          <w:name w:val="General"/>
          <w:gallery w:val="placeholder"/>
        </w:category>
        <w:types>
          <w:type w:val="bbPlcHdr"/>
        </w:types>
        <w:behaviors>
          <w:behavior w:val="content"/>
        </w:behaviors>
        <w:guid w:val="{EA7D9266-D920-4F9F-BF89-2F9634D9F7EF}"/>
      </w:docPartPr>
      <w:docPartBody>
        <w:p w:rsidR="003056B1" w:rsidRDefault="001656F1">
          <w:pPr>
            <w:pStyle w:val="C5042D16C1174FA4B002ED297C2FFB0D"/>
          </w:pPr>
          <w:r w:rsidRPr="008F28D4">
            <w:rPr>
              <w:rStyle w:val="PlaceholderText"/>
            </w:rPr>
            <w:t>Type here</w:t>
          </w:r>
        </w:p>
      </w:docPartBody>
    </w:docPart>
    <w:docPart>
      <w:docPartPr>
        <w:name w:val="73D9FB6A0C964D27AB3530403A215623"/>
        <w:category>
          <w:name w:val="General"/>
          <w:gallery w:val="placeholder"/>
        </w:category>
        <w:types>
          <w:type w:val="bbPlcHdr"/>
        </w:types>
        <w:behaviors>
          <w:behavior w:val="content"/>
        </w:behaviors>
        <w:guid w:val="{B028A6C4-596F-4136-A158-81286D0C888E}"/>
      </w:docPartPr>
      <w:docPartBody>
        <w:p w:rsidR="003056B1" w:rsidRDefault="001656F1">
          <w:pPr>
            <w:pStyle w:val="73D9FB6A0C964D27AB3530403A215623"/>
          </w:pPr>
          <w:r w:rsidRPr="0076541D">
            <w:rPr>
              <w:rStyle w:val="PlaceholderText"/>
            </w:rPr>
            <w:t>Type here</w:t>
          </w:r>
        </w:p>
      </w:docPartBody>
    </w:docPart>
    <w:docPart>
      <w:docPartPr>
        <w:name w:val="A140416BC6A64281A878BD2D2275EBFD"/>
        <w:category>
          <w:name w:val="General"/>
          <w:gallery w:val="placeholder"/>
        </w:category>
        <w:types>
          <w:type w:val="bbPlcHdr"/>
        </w:types>
        <w:behaviors>
          <w:behavior w:val="content"/>
        </w:behaviors>
        <w:guid w:val="{0BD5E294-4751-4339-A737-A40552602EE9}"/>
      </w:docPartPr>
      <w:docPartBody>
        <w:p w:rsidR="003056B1" w:rsidRDefault="001656F1">
          <w:pPr>
            <w:pStyle w:val="A140416BC6A64281A878BD2D2275EBFD"/>
          </w:pPr>
          <w:r w:rsidRPr="0076541D">
            <w:rPr>
              <w:rStyle w:val="PlaceholderText"/>
            </w:rPr>
            <w:t>Type here</w:t>
          </w:r>
        </w:p>
      </w:docPartBody>
    </w:docPart>
    <w:docPart>
      <w:docPartPr>
        <w:name w:val="5BCACA3E5CF54687B70C1C316A85F3C2"/>
        <w:category>
          <w:name w:val="General"/>
          <w:gallery w:val="placeholder"/>
        </w:category>
        <w:types>
          <w:type w:val="bbPlcHdr"/>
        </w:types>
        <w:behaviors>
          <w:behavior w:val="content"/>
        </w:behaviors>
        <w:guid w:val="{42AF95A7-E6E7-408D-81C5-BD7F22DC03C1}"/>
      </w:docPartPr>
      <w:docPartBody>
        <w:p w:rsidR="003056B1" w:rsidRDefault="001656F1">
          <w:pPr>
            <w:pStyle w:val="5BCACA3E5CF54687B70C1C316A85F3C2"/>
          </w:pPr>
          <w:r w:rsidRPr="00EE6A49">
            <w:rPr>
              <w:rStyle w:val="PlaceholderText"/>
            </w:rPr>
            <w:t>Type here</w:t>
          </w:r>
        </w:p>
      </w:docPartBody>
    </w:docPart>
    <w:docPart>
      <w:docPartPr>
        <w:name w:val="FCC799258090473AA83FFD8C841D1BD6"/>
        <w:category>
          <w:name w:val="General"/>
          <w:gallery w:val="placeholder"/>
        </w:category>
        <w:types>
          <w:type w:val="bbPlcHdr"/>
        </w:types>
        <w:behaviors>
          <w:behavior w:val="content"/>
        </w:behaviors>
        <w:guid w:val="{9381E7D6-DD97-4C6A-A21C-E28E10A3FEAC}"/>
      </w:docPartPr>
      <w:docPartBody>
        <w:p w:rsidR="003056B1" w:rsidRDefault="001656F1">
          <w:pPr>
            <w:pStyle w:val="FCC799258090473AA83FFD8C841D1BD6"/>
          </w:pPr>
          <w:r w:rsidRPr="00EE6A49">
            <w:rPr>
              <w:rStyle w:val="PlaceholderText"/>
            </w:rPr>
            <w:t>Type here</w:t>
          </w:r>
        </w:p>
      </w:docPartBody>
    </w:docPart>
    <w:docPart>
      <w:docPartPr>
        <w:name w:val="FAD9E8ACDA2F4F54B73A49D9D6407C43"/>
        <w:category>
          <w:name w:val="General"/>
          <w:gallery w:val="placeholder"/>
        </w:category>
        <w:types>
          <w:type w:val="bbPlcHdr"/>
        </w:types>
        <w:behaviors>
          <w:behavior w:val="content"/>
        </w:behaviors>
        <w:guid w:val="{441F9A13-121A-46AA-96AC-ECE5D45B796D}"/>
      </w:docPartPr>
      <w:docPartBody>
        <w:p w:rsidR="003056B1" w:rsidRDefault="001656F1">
          <w:pPr>
            <w:pStyle w:val="FAD9E8ACDA2F4F54B73A49D9D6407C43"/>
          </w:pPr>
          <w:r w:rsidRPr="00EE6A49">
            <w:rPr>
              <w:rStyle w:val="PlaceholderText"/>
            </w:rPr>
            <w:t>Type here</w:t>
          </w:r>
        </w:p>
      </w:docPartBody>
    </w:docPart>
    <w:docPart>
      <w:docPartPr>
        <w:name w:val="3B31058EB664457B9DE48969632FED3C"/>
        <w:category>
          <w:name w:val="General"/>
          <w:gallery w:val="placeholder"/>
        </w:category>
        <w:types>
          <w:type w:val="bbPlcHdr"/>
        </w:types>
        <w:behaviors>
          <w:behavior w:val="content"/>
        </w:behaviors>
        <w:guid w:val="{2B335CF4-1E9D-4DF6-8853-6DCE0C1DC255}"/>
      </w:docPartPr>
      <w:docPartBody>
        <w:p w:rsidR="003056B1" w:rsidRDefault="001656F1">
          <w:pPr>
            <w:pStyle w:val="3B31058EB664457B9DE48969632FED3C"/>
          </w:pPr>
          <w:r w:rsidRPr="00EE6A49">
            <w:rPr>
              <w:rStyle w:val="PlaceholderText"/>
            </w:rPr>
            <w:t>Type here</w:t>
          </w:r>
        </w:p>
      </w:docPartBody>
    </w:docPart>
    <w:docPart>
      <w:docPartPr>
        <w:name w:val="A92356111EB84C0689CD6091743E3ABB"/>
        <w:category>
          <w:name w:val="General"/>
          <w:gallery w:val="placeholder"/>
        </w:category>
        <w:types>
          <w:type w:val="bbPlcHdr"/>
        </w:types>
        <w:behaviors>
          <w:behavior w:val="content"/>
        </w:behaviors>
        <w:guid w:val="{F9F6C273-B337-4BF6-B74E-D7E1725F47BD}"/>
      </w:docPartPr>
      <w:docPartBody>
        <w:p w:rsidR="003056B1" w:rsidRDefault="001656F1">
          <w:pPr>
            <w:pStyle w:val="A92356111EB84C0689CD6091743E3ABB"/>
          </w:pPr>
          <w:r w:rsidRPr="00EE6A49">
            <w:rPr>
              <w:rStyle w:val="PlaceholderText"/>
            </w:rPr>
            <w:t>Type here</w:t>
          </w:r>
        </w:p>
      </w:docPartBody>
    </w:docPart>
    <w:docPart>
      <w:docPartPr>
        <w:name w:val="327ADCEC8F0B49C3A78FDB495638A6F3"/>
        <w:category>
          <w:name w:val="General"/>
          <w:gallery w:val="placeholder"/>
        </w:category>
        <w:types>
          <w:type w:val="bbPlcHdr"/>
        </w:types>
        <w:behaviors>
          <w:behavior w:val="content"/>
        </w:behaviors>
        <w:guid w:val="{88E82D7B-E122-49B4-8617-49A36A6627F5}"/>
      </w:docPartPr>
      <w:docPartBody>
        <w:p w:rsidR="003056B1" w:rsidRDefault="001656F1">
          <w:pPr>
            <w:pStyle w:val="327ADCEC8F0B49C3A78FDB495638A6F3"/>
          </w:pPr>
          <w:r w:rsidRPr="00EE6A49">
            <w:rPr>
              <w:rStyle w:val="PlaceholderText"/>
            </w:rPr>
            <w:t>Type here</w:t>
          </w:r>
        </w:p>
      </w:docPartBody>
    </w:docPart>
    <w:docPart>
      <w:docPartPr>
        <w:name w:val="605414F72DC845128C0AD926437461BC"/>
        <w:category>
          <w:name w:val="General"/>
          <w:gallery w:val="placeholder"/>
        </w:category>
        <w:types>
          <w:type w:val="bbPlcHdr"/>
        </w:types>
        <w:behaviors>
          <w:behavior w:val="content"/>
        </w:behaviors>
        <w:guid w:val="{70BD085C-03CA-42C2-A7F0-6668DE0E37A0}"/>
      </w:docPartPr>
      <w:docPartBody>
        <w:p w:rsidR="003056B1" w:rsidRDefault="001656F1">
          <w:pPr>
            <w:pStyle w:val="605414F72DC845128C0AD926437461BC"/>
          </w:pPr>
          <w:r>
            <w:rPr>
              <w:rStyle w:val="PlaceholderText"/>
            </w:rPr>
            <w:t>Insert more rows by right-clicking the table and selecting Insert</w:t>
          </w:r>
        </w:p>
      </w:docPartBody>
    </w:docPart>
    <w:docPart>
      <w:docPartPr>
        <w:name w:val="E81DB8B77CC5415B8CAD1822C70E6A82"/>
        <w:category>
          <w:name w:val="General"/>
          <w:gallery w:val="placeholder"/>
        </w:category>
        <w:types>
          <w:type w:val="bbPlcHdr"/>
        </w:types>
        <w:behaviors>
          <w:behavior w:val="content"/>
        </w:behaviors>
        <w:guid w:val="{049CC448-BDE9-4C61-AC2B-538E2795AF6E}"/>
      </w:docPartPr>
      <w:docPartBody>
        <w:p w:rsidR="003056B1" w:rsidRDefault="001656F1">
          <w:pPr>
            <w:pStyle w:val="E81DB8B77CC5415B8CAD1822C70E6A82"/>
          </w:pPr>
          <w:r w:rsidRPr="00EE6A49">
            <w:rPr>
              <w:rStyle w:val="PlaceholderText"/>
            </w:rPr>
            <w:t>Type here</w:t>
          </w:r>
        </w:p>
      </w:docPartBody>
    </w:docPart>
    <w:docPart>
      <w:docPartPr>
        <w:name w:val="06BBC69916C448EDA352F74F0133FCE8"/>
        <w:category>
          <w:name w:val="General"/>
          <w:gallery w:val="placeholder"/>
        </w:category>
        <w:types>
          <w:type w:val="bbPlcHdr"/>
        </w:types>
        <w:behaviors>
          <w:behavior w:val="content"/>
        </w:behaviors>
        <w:guid w:val="{5EBCE5FE-6DCD-47AE-B73B-6C5C87818113}"/>
      </w:docPartPr>
      <w:docPartBody>
        <w:p w:rsidR="003056B1" w:rsidRDefault="001656F1">
          <w:pPr>
            <w:pStyle w:val="06BBC69916C448EDA352F74F0133FCE8"/>
          </w:pPr>
          <w:r w:rsidRPr="00EE6A49">
            <w:rPr>
              <w:rStyle w:val="PlaceholderText"/>
            </w:rPr>
            <w:t>Type here</w:t>
          </w:r>
        </w:p>
      </w:docPartBody>
    </w:docPart>
    <w:docPart>
      <w:docPartPr>
        <w:name w:val="4DBCEC468DF74150ACCDEB77D7DDF515"/>
        <w:category>
          <w:name w:val="General"/>
          <w:gallery w:val="placeholder"/>
        </w:category>
        <w:types>
          <w:type w:val="bbPlcHdr"/>
        </w:types>
        <w:behaviors>
          <w:behavior w:val="content"/>
        </w:behaviors>
        <w:guid w:val="{A749B92D-10B5-427E-B35C-80A0B7B2D920}"/>
      </w:docPartPr>
      <w:docPartBody>
        <w:p w:rsidR="003056B1" w:rsidRDefault="001656F1">
          <w:pPr>
            <w:pStyle w:val="4DBCEC468DF74150ACCDEB77D7DDF515"/>
          </w:pPr>
          <w:r w:rsidRPr="00403AE2">
            <w:rPr>
              <w:rStyle w:val="PlaceholderText"/>
            </w:rPr>
            <w:t>Type here</w:t>
          </w:r>
        </w:p>
      </w:docPartBody>
    </w:docPart>
    <w:docPart>
      <w:docPartPr>
        <w:name w:val="926EA2FB4E734B409CDB8BA7D0DD16A7"/>
        <w:category>
          <w:name w:val="General"/>
          <w:gallery w:val="placeholder"/>
        </w:category>
        <w:types>
          <w:type w:val="bbPlcHdr"/>
        </w:types>
        <w:behaviors>
          <w:behavior w:val="content"/>
        </w:behaviors>
        <w:guid w:val="{3EA426C2-3D40-445E-9F54-F78605A1E7DF}"/>
      </w:docPartPr>
      <w:docPartBody>
        <w:p w:rsidR="003056B1" w:rsidRDefault="001656F1">
          <w:pPr>
            <w:pStyle w:val="926EA2FB4E734B409CDB8BA7D0DD16A7"/>
          </w:pPr>
          <w:r w:rsidRPr="00403AE2">
            <w:rPr>
              <w:rStyle w:val="PlaceholderText"/>
            </w:rPr>
            <w:t>Type here</w:t>
          </w:r>
        </w:p>
      </w:docPartBody>
    </w:docPart>
    <w:docPart>
      <w:docPartPr>
        <w:name w:val="DD0123561EB840629F57FAF10347EB23"/>
        <w:category>
          <w:name w:val="General"/>
          <w:gallery w:val="placeholder"/>
        </w:category>
        <w:types>
          <w:type w:val="bbPlcHdr"/>
        </w:types>
        <w:behaviors>
          <w:behavior w:val="content"/>
        </w:behaviors>
        <w:guid w:val="{07E36417-C2BF-4800-B30E-1A452D1F41F3}"/>
      </w:docPartPr>
      <w:docPartBody>
        <w:p w:rsidR="003056B1" w:rsidRDefault="001656F1">
          <w:pPr>
            <w:pStyle w:val="DD0123561EB840629F57FAF10347EB23"/>
          </w:pPr>
          <w:r w:rsidRPr="00403AE2">
            <w:rPr>
              <w:rStyle w:val="PlaceholderText"/>
            </w:rPr>
            <w:t>Type here</w:t>
          </w:r>
        </w:p>
      </w:docPartBody>
    </w:docPart>
    <w:docPart>
      <w:docPartPr>
        <w:name w:val="B3F88C6C8D3C4D87BE9744168C395CFE"/>
        <w:category>
          <w:name w:val="General"/>
          <w:gallery w:val="placeholder"/>
        </w:category>
        <w:types>
          <w:type w:val="bbPlcHdr"/>
        </w:types>
        <w:behaviors>
          <w:behavior w:val="content"/>
        </w:behaviors>
        <w:guid w:val="{9512F2C4-6B96-4018-9234-BC6732ED50E3}"/>
      </w:docPartPr>
      <w:docPartBody>
        <w:p w:rsidR="003056B1" w:rsidRDefault="001656F1">
          <w:pPr>
            <w:pStyle w:val="B3F88C6C8D3C4D87BE9744168C395CFE"/>
          </w:pPr>
          <w:r w:rsidRPr="00C83F41">
            <w:rPr>
              <w:rStyle w:val="PlaceholderText"/>
            </w:rPr>
            <w:t>Type here</w:t>
          </w:r>
        </w:p>
      </w:docPartBody>
    </w:docPart>
    <w:docPart>
      <w:docPartPr>
        <w:name w:val="78716257D25847898E6DED23E3C21FF8"/>
        <w:category>
          <w:name w:val="General"/>
          <w:gallery w:val="placeholder"/>
        </w:category>
        <w:types>
          <w:type w:val="bbPlcHdr"/>
        </w:types>
        <w:behaviors>
          <w:behavior w:val="content"/>
        </w:behaviors>
        <w:guid w:val="{561BE885-E03D-4EF3-BE52-6F47B6DD32B2}"/>
      </w:docPartPr>
      <w:docPartBody>
        <w:p w:rsidR="003056B1" w:rsidRDefault="001656F1">
          <w:pPr>
            <w:pStyle w:val="78716257D25847898E6DED23E3C21FF8"/>
          </w:pPr>
          <w:r w:rsidRPr="00403AE2">
            <w:rPr>
              <w:rStyle w:val="PlaceholderText"/>
            </w:rPr>
            <w:t>Type here</w:t>
          </w:r>
        </w:p>
      </w:docPartBody>
    </w:docPart>
    <w:docPart>
      <w:docPartPr>
        <w:name w:val="CF4306059D9640A88F52C34381E7C370"/>
        <w:category>
          <w:name w:val="General"/>
          <w:gallery w:val="placeholder"/>
        </w:category>
        <w:types>
          <w:type w:val="bbPlcHdr"/>
        </w:types>
        <w:behaviors>
          <w:behavior w:val="content"/>
        </w:behaviors>
        <w:guid w:val="{23291226-8461-4ECA-BA10-81D69331ADF9}"/>
      </w:docPartPr>
      <w:docPartBody>
        <w:p w:rsidR="003056B1" w:rsidRDefault="001656F1">
          <w:pPr>
            <w:pStyle w:val="CF4306059D9640A88F52C34381E7C370"/>
          </w:pPr>
          <w:r w:rsidRPr="00403AE2">
            <w:rPr>
              <w:rStyle w:val="PlaceholderText"/>
            </w:rPr>
            <w:t>Type here</w:t>
          </w:r>
        </w:p>
      </w:docPartBody>
    </w:docPart>
    <w:docPart>
      <w:docPartPr>
        <w:name w:val="016E80B92B124D0B90FB9C85D851169D"/>
        <w:category>
          <w:name w:val="General"/>
          <w:gallery w:val="placeholder"/>
        </w:category>
        <w:types>
          <w:type w:val="bbPlcHdr"/>
        </w:types>
        <w:behaviors>
          <w:behavior w:val="content"/>
        </w:behaviors>
        <w:guid w:val="{C18B93D0-A390-4EA3-B378-36D79CFC3850}"/>
      </w:docPartPr>
      <w:docPartBody>
        <w:p w:rsidR="003056B1" w:rsidRDefault="001656F1">
          <w:pPr>
            <w:pStyle w:val="016E80B92B124D0B90FB9C85D851169D"/>
          </w:pPr>
          <w:r w:rsidRPr="00403AE2">
            <w:rPr>
              <w:rStyle w:val="PlaceholderText"/>
            </w:rPr>
            <w:t>Type here</w:t>
          </w:r>
        </w:p>
      </w:docPartBody>
    </w:docPart>
    <w:docPart>
      <w:docPartPr>
        <w:name w:val="326627122F6747139A67864F4F3005DE"/>
        <w:category>
          <w:name w:val="General"/>
          <w:gallery w:val="placeholder"/>
        </w:category>
        <w:types>
          <w:type w:val="bbPlcHdr"/>
        </w:types>
        <w:behaviors>
          <w:behavior w:val="content"/>
        </w:behaviors>
        <w:guid w:val="{E79AFFC6-3052-44D9-82C0-6F304273746A}"/>
      </w:docPartPr>
      <w:docPartBody>
        <w:p w:rsidR="003056B1" w:rsidRDefault="001656F1">
          <w:pPr>
            <w:pStyle w:val="326627122F6747139A67864F4F3005DE"/>
          </w:pPr>
          <w:r w:rsidRPr="00C83F41">
            <w:rPr>
              <w:rStyle w:val="PlaceholderText"/>
            </w:rPr>
            <w:t>Type here</w:t>
          </w:r>
        </w:p>
      </w:docPartBody>
    </w:docPart>
    <w:docPart>
      <w:docPartPr>
        <w:name w:val="64F0A45FF31E44F1BDCE52D072DD071B"/>
        <w:category>
          <w:name w:val="General"/>
          <w:gallery w:val="placeholder"/>
        </w:category>
        <w:types>
          <w:type w:val="bbPlcHdr"/>
        </w:types>
        <w:behaviors>
          <w:behavior w:val="content"/>
        </w:behaviors>
        <w:guid w:val="{EAD30164-73ED-479F-817C-4C734C8B1A32}"/>
      </w:docPartPr>
      <w:docPartBody>
        <w:p w:rsidR="003056B1" w:rsidRDefault="001656F1">
          <w:pPr>
            <w:pStyle w:val="64F0A45FF31E44F1BDCE52D072DD071B"/>
          </w:pPr>
          <w:r>
            <w:rPr>
              <w:rStyle w:val="PlaceholderText"/>
            </w:rPr>
            <w:t>Insert more rows by right-clicking the table and selecting Insert</w:t>
          </w:r>
        </w:p>
      </w:docPartBody>
    </w:docPart>
    <w:docPart>
      <w:docPartPr>
        <w:name w:val="816B1AAB50A54DDAA2AA11250579AD36"/>
        <w:category>
          <w:name w:val="General"/>
          <w:gallery w:val="placeholder"/>
        </w:category>
        <w:types>
          <w:type w:val="bbPlcHdr"/>
        </w:types>
        <w:behaviors>
          <w:behavior w:val="content"/>
        </w:behaviors>
        <w:guid w:val="{39084EA9-FB06-4FEB-97A1-201C615BD99A}"/>
      </w:docPartPr>
      <w:docPartBody>
        <w:p w:rsidR="003056B1" w:rsidRDefault="001656F1">
          <w:pPr>
            <w:pStyle w:val="816B1AAB50A54DDAA2AA11250579AD36"/>
          </w:pPr>
          <w:r w:rsidRPr="00403AE2">
            <w:rPr>
              <w:rStyle w:val="PlaceholderText"/>
            </w:rPr>
            <w:t>Type here</w:t>
          </w:r>
        </w:p>
      </w:docPartBody>
    </w:docPart>
    <w:docPart>
      <w:docPartPr>
        <w:name w:val="0E61F995296E43E29BABAE28CE180CF6"/>
        <w:category>
          <w:name w:val="General"/>
          <w:gallery w:val="placeholder"/>
        </w:category>
        <w:types>
          <w:type w:val="bbPlcHdr"/>
        </w:types>
        <w:behaviors>
          <w:behavior w:val="content"/>
        </w:behaviors>
        <w:guid w:val="{05D8F5B7-D072-47A1-AF01-D1E1E972AB66}"/>
      </w:docPartPr>
      <w:docPartBody>
        <w:p w:rsidR="003056B1" w:rsidRDefault="001656F1">
          <w:pPr>
            <w:pStyle w:val="0E61F995296E43E29BABAE28CE180CF6"/>
          </w:pPr>
          <w:r w:rsidRPr="00403AE2">
            <w:rPr>
              <w:rStyle w:val="PlaceholderText"/>
            </w:rPr>
            <w:t>Type here</w:t>
          </w:r>
        </w:p>
      </w:docPartBody>
    </w:docPart>
    <w:docPart>
      <w:docPartPr>
        <w:name w:val="0A8E500F956A429F83D0168986FD142F"/>
        <w:category>
          <w:name w:val="General"/>
          <w:gallery w:val="placeholder"/>
        </w:category>
        <w:types>
          <w:type w:val="bbPlcHdr"/>
        </w:types>
        <w:behaviors>
          <w:behavior w:val="content"/>
        </w:behaviors>
        <w:guid w:val="{A0D4D09C-B58C-40F5-A3B3-EE1E75B667DF}"/>
      </w:docPartPr>
      <w:docPartBody>
        <w:p w:rsidR="003056B1" w:rsidRDefault="001656F1">
          <w:pPr>
            <w:pStyle w:val="0A8E500F956A429F83D0168986FD142F"/>
          </w:pPr>
          <w:r w:rsidRPr="00C83F41">
            <w:rPr>
              <w:rStyle w:val="PlaceholderText"/>
            </w:rPr>
            <w:t>Type here</w:t>
          </w:r>
        </w:p>
      </w:docPartBody>
    </w:docPart>
    <w:docPart>
      <w:docPartPr>
        <w:name w:val="0524C3446BAD47E4895F6D3DCF7262DC"/>
        <w:category>
          <w:name w:val="General"/>
          <w:gallery w:val="placeholder"/>
        </w:category>
        <w:types>
          <w:type w:val="bbPlcHdr"/>
        </w:types>
        <w:behaviors>
          <w:behavior w:val="content"/>
        </w:behaviors>
        <w:guid w:val="{3F916FE6-DCAC-4088-90D4-5E37B7F991C6}"/>
      </w:docPartPr>
      <w:docPartBody>
        <w:p w:rsidR="003056B1" w:rsidRDefault="001656F1">
          <w:pPr>
            <w:pStyle w:val="0524C3446BAD47E4895F6D3DCF7262DC"/>
          </w:pPr>
          <w:r w:rsidRPr="008F28D4">
            <w:rPr>
              <w:rStyle w:val="PlaceholderText"/>
            </w:rPr>
            <w:t>Type here</w:t>
          </w:r>
        </w:p>
      </w:docPartBody>
    </w:docPart>
    <w:docPart>
      <w:docPartPr>
        <w:name w:val="5FFDBF65DFDD479B94943DE53F992C62"/>
        <w:category>
          <w:name w:val="General"/>
          <w:gallery w:val="placeholder"/>
        </w:category>
        <w:types>
          <w:type w:val="bbPlcHdr"/>
        </w:types>
        <w:behaviors>
          <w:behavior w:val="content"/>
        </w:behaviors>
        <w:guid w:val="{FD854A10-32DB-4AA7-9645-72F6A9F5D640}"/>
      </w:docPartPr>
      <w:docPartBody>
        <w:p w:rsidR="003056B1" w:rsidRDefault="001656F1">
          <w:pPr>
            <w:pStyle w:val="5FFDBF65DFDD479B94943DE53F992C62"/>
          </w:pPr>
          <w:r w:rsidRPr="008F28D4">
            <w:rPr>
              <w:rStyle w:val="PlaceholderText"/>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6F1"/>
    <w:rsid w:val="001656F1"/>
    <w:rsid w:val="0029185A"/>
    <w:rsid w:val="003056B1"/>
    <w:rsid w:val="00FC52C6"/>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34B08FA96B42269891379F1546A6DE">
    <w:name w:val="0534B08FA96B42269891379F1546A6DE"/>
  </w:style>
  <w:style w:type="paragraph" w:customStyle="1" w:styleId="C96AE6F6A5A64BC7AFFD930AE3EC8149">
    <w:name w:val="C96AE6F6A5A64BC7AFFD930AE3EC8149"/>
  </w:style>
  <w:style w:type="paragraph" w:customStyle="1" w:styleId="AAE7DDFF129441DD84FEDA440D56C729">
    <w:name w:val="AAE7DDFF129441DD84FEDA440D56C729"/>
  </w:style>
  <w:style w:type="paragraph" w:customStyle="1" w:styleId="2BF0DFD828284F57A3B69B4D391DEB43">
    <w:name w:val="2BF0DFD828284F57A3B69B4D391DEB43"/>
  </w:style>
  <w:style w:type="paragraph" w:customStyle="1" w:styleId="ECF5FE6E7B2A419FA6DC383A04B09730">
    <w:name w:val="ECF5FE6E7B2A419FA6DC383A04B09730"/>
  </w:style>
  <w:style w:type="paragraph" w:customStyle="1" w:styleId="4F7A2C41E1A14FB1BA652AF96A7BC1FC">
    <w:name w:val="4F7A2C41E1A14FB1BA652AF96A7BC1FC"/>
  </w:style>
  <w:style w:type="paragraph" w:customStyle="1" w:styleId="27F298FE8B234BD09D3811270CB45033">
    <w:name w:val="27F298FE8B234BD09D3811270CB45033"/>
  </w:style>
  <w:style w:type="paragraph" w:customStyle="1" w:styleId="C572F42CA13F4FBDB9BFB64BDCABFD4A">
    <w:name w:val="C572F42CA13F4FBDB9BFB64BDCABFD4A"/>
  </w:style>
  <w:style w:type="paragraph" w:customStyle="1" w:styleId="9E1FE84DE43F4F11A31B2CD054CC11A5">
    <w:name w:val="9E1FE84DE43F4F11A31B2CD054CC11A5"/>
  </w:style>
  <w:style w:type="paragraph" w:customStyle="1" w:styleId="D984978360394C6BA0E109DF3C0C4B06">
    <w:name w:val="D984978360394C6BA0E109DF3C0C4B06"/>
  </w:style>
  <w:style w:type="paragraph" w:customStyle="1" w:styleId="10106D89DD57435D80D00EDF73D36377">
    <w:name w:val="10106D89DD57435D80D00EDF73D36377"/>
  </w:style>
  <w:style w:type="paragraph" w:customStyle="1" w:styleId="882CDE55B5474921AB0FD0E5A7F32421">
    <w:name w:val="882CDE55B5474921AB0FD0E5A7F32421"/>
  </w:style>
  <w:style w:type="paragraph" w:customStyle="1" w:styleId="AD251474E44444F1AC537BAF993748C5">
    <w:name w:val="AD251474E44444F1AC537BAF993748C5"/>
  </w:style>
  <w:style w:type="paragraph" w:customStyle="1" w:styleId="57F90FAB0F4142D8A35518460A303C34">
    <w:name w:val="57F90FAB0F4142D8A35518460A303C34"/>
  </w:style>
  <w:style w:type="paragraph" w:customStyle="1" w:styleId="113260B20F844E3FA3D84F7A795B3F81">
    <w:name w:val="113260B20F844E3FA3D84F7A795B3F81"/>
  </w:style>
  <w:style w:type="paragraph" w:customStyle="1" w:styleId="6B5B4B6D1E0B4C18932315E892F31E00">
    <w:name w:val="6B5B4B6D1E0B4C18932315E892F31E00"/>
  </w:style>
  <w:style w:type="paragraph" w:customStyle="1" w:styleId="95A1285E17C84E7693D79192B7A708C9">
    <w:name w:val="95A1285E17C84E7693D79192B7A708C9"/>
  </w:style>
  <w:style w:type="paragraph" w:customStyle="1" w:styleId="875C43443FB24101A415170BB6D71418">
    <w:name w:val="875C43443FB24101A415170BB6D71418"/>
  </w:style>
  <w:style w:type="paragraph" w:customStyle="1" w:styleId="84C33BAE87284F15A45155A113F9BB2E">
    <w:name w:val="84C33BAE87284F15A45155A113F9BB2E"/>
  </w:style>
  <w:style w:type="paragraph" w:customStyle="1" w:styleId="5E66C12BBB5245F995371340BEEC47B5">
    <w:name w:val="5E66C12BBB5245F995371340BEEC47B5"/>
  </w:style>
  <w:style w:type="paragraph" w:customStyle="1" w:styleId="4F7384FA01B64AAFB6742A8199D6DCDF">
    <w:name w:val="4F7384FA01B64AAFB6742A8199D6DCDF"/>
  </w:style>
  <w:style w:type="paragraph" w:customStyle="1" w:styleId="3A7326CCC4404509A292A28F2174CA1B">
    <w:name w:val="3A7326CCC4404509A292A28F2174CA1B"/>
  </w:style>
  <w:style w:type="paragraph" w:customStyle="1" w:styleId="8BE06E6B9D694815B2EB730C305A0711">
    <w:name w:val="8BE06E6B9D694815B2EB730C305A0711"/>
  </w:style>
  <w:style w:type="paragraph" w:customStyle="1" w:styleId="E4A634C457AF469AA9672224A2C16094">
    <w:name w:val="E4A634C457AF469AA9672224A2C16094"/>
  </w:style>
  <w:style w:type="paragraph" w:customStyle="1" w:styleId="F2A7401CD1FD491DA0A11171F4CE5E0B">
    <w:name w:val="F2A7401CD1FD491DA0A11171F4CE5E0B"/>
  </w:style>
  <w:style w:type="paragraph" w:customStyle="1" w:styleId="2019E4B497F24E318DF994B804E82B2F">
    <w:name w:val="2019E4B497F24E318DF994B804E82B2F"/>
  </w:style>
  <w:style w:type="paragraph" w:customStyle="1" w:styleId="05BFA61BB389492985ED96B8AC2C7D1A">
    <w:name w:val="05BFA61BB389492985ED96B8AC2C7D1A"/>
  </w:style>
  <w:style w:type="paragraph" w:customStyle="1" w:styleId="2B1C562FCC954B13BACB985FAC02FBF3">
    <w:name w:val="2B1C562FCC954B13BACB985FAC02FBF3"/>
  </w:style>
  <w:style w:type="paragraph" w:customStyle="1" w:styleId="5D4489939037450E96E89CB3B06C6FA5">
    <w:name w:val="5D4489939037450E96E89CB3B06C6FA5"/>
  </w:style>
  <w:style w:type="paragraph" w:customStyle="1" w:styleId="C929AFF905B54ACBB62482CFE2690BE8">
    <w:name w:val="C929AFF905B54ACBB62482CFE2690BE8"/>
  </w:style>
  <w:style w:type="paragraph" w:customStyle="1" w:styleId="2BE33CC59EA04E8E9C1956DA470F0C1E">
    <w:name w:val="2BE33CC59EA04E8E9C1956DA470F0C1E"/>
  </w:style>
  <w:style w:type="paragraph" w:customStyle="1" w:styleId="4D7D69A814DE415186D9573BD5AB3A91">
    <w:name w:val="4D7D69A814DE415186D9573BD5AB3A91"/>
  </w:style>
  <w:style w:type="paragraph" w:customStyle="1" w:styleId="62D12D82B4D6464A9ADE05E00A49BC5B">
    <w:name w:val="62D12D82B4D6464A9ADE05E00A49BC5B"/>
  </w:style>
  <w:style w:type="paragraph" w:customStyle="1" w:styleId="251E7FC180A44651A4E8D4EBB5649A97">
    <w:name w:val="251E7FC180A44651A4E8D4EBB5649A97"/>
  </w:style>
  <w:style w:type="paragraph" w:customStyle="1" w:styleId="ED622AC57D204FE1A7FA5CB120CD1966">
    <w:name w:val="ED622AC57D204FE1A7FA5CB120CD1966"/>
  </w:style>
  <w:style w:type="paragraph" w:customStyle="1" w:styleId="F73E58145BE0422BB5598FC41CD18D63">
    <w:name w:val="F73E58145BE0422BB5598FC41CD18D63"/>
  </w:style>
  <w:style w:type="paragraph" w:customStyle="1" w:styleId="4C1D9563C92B4B07B2F9746C0BF835F5">
    <w:name w:val="4C1D9563C92B4B07B2F9746C0BF835F5"/>
  </w:style>
  <w:style w:type="paragraph" w:customStyle="1" w:styleId="87DAB84478FA4963BC6F55C8E5BF0C75">
    <w:name w:val="87DAB84478FA4963BC6F55C8E5BF0C75"/>
  </w:style>
  <w:style w:type="paragraph" w:customStyle="1" w:styleId="D16DEBAC423B4D38BD228AE308D577DA">
    <w:name w:val="D16DEBAC423B4D38BD228AE308D577DA"/>
  </w:style>
  <w:style w:type="paragraph" w:customStyle="1" w:styleId="B85A5710F8934C1C919340983A855B30">
    <w:name w:val="B85A5710F8934C1C919340983A855B30"/>
  </w:style>
  <w:style w:type="paragraph" w:customStyle="1" w:styleId="71D17A4DCB414AFF987327794EE15335">
    <w:name w:val="71D17A4DCB414AFF987327794EE15335"/>
  </w:style>
  <w:style w:type="paragraph" w:customStyle="1" w:styleId="D474579F62394721A41E75100E59D22E">
    <w:name w:val="D474579F62394721A41E75100E59D22E"/>
  </w:style>
  <w:style w:type="paragraph" w:customStyle="1" w:styleId="5363D124F78749E3AD7DCCDA07000EE7">
    <w:name w:val="5363D124F78749E3AD7DCCDA07000EE7"/>
  </w:style>
  <w:style w:type="paragraph" w:customStyle="1" w:styleId="FDB3CC5F0728454E96724BA49981F891">
    <w:name w:val="FDB3CC5F0728454E96724BA49981F891"/>
  </w:style>
  <w:style w:type="paragraph" w:customStyle="1" w:styleId="A54D4A6F8BA44FE1AED72717EE816071">
    <w:name w:val="A54D4A6F8BA44FE1AED72717EE816071"/>
  </w:style>
  <w:style w:type="paragraph" w:customStyle="1" w:styleId="95FB69EEC5CB4E979D0D0ABD21D9EA69">
    <w:name w:val="95FB69EEC5CB4E979D0D0ABD21D9EA69"/>
  </w:style>
  <w:style w:type="paragraph" w:customStyle="1" w:styleId="04EF5E8C22104487BF6428C023A8E750">
    <w:name w:val="04EF5E8C22104487BF6428C023A8E750"/>
  </w:style>
  <w:style w:type="paragraph" w:customStyle="1" w:styleId="09422A5039FC44858AE4243394940B0E">
    <w:name w:val="09422A5039FC44858AE4243394940B0E"/>
  </w:style>
  <w:style w:type="paragraph" w:customStyle="1" w:styleId="A8483F2F8CC749DEB2463ECE7CC86214">
    <w:name w:val="A8483F2F8CC749DEB2463ECE7CC86214"/>
  </w:style>
  <w:style w:type="paragraph" w:customStyle="1" w:styleId="6F9F4597E7E4459480FBAF861530CD4A">
    <w:name w:val="6F9F4597E7E4459480FBAF861530CD4A"/>
  </w:style>
  <w:style w:type="paragraph" w:customStyle="1" w:styleId="127F1702AC24459594C23DAE26D78CC8">
    <w:name w:val="127F1702AC24459594C23DAE26D78CC8"/>
  </w:style>
  <w:style w:type="paragraph" w:customStyle="1" w:styleId="EDD537E1C73B49D582806B689449EDE5">
    <w:name w:val="EDD537E1C73B49D582806B689449EDE5"/>
  </w:style>
  <w:style w:type="paragraph" w:customStyle="1" w:styleId="15A60893C73141F8B332F05CE1B5CDC6">
    <w:name w:val="15A60893C73141F8B332F05CE1B5CDC6"/>
  </w:style>
  <w:style w:type="paragraph" w:customStyle="1" w:styleId="3BBBE308812244879A71C09BD13ABF0C">
    <w:name w:val="3BBBE308812244879A71C09BD13ABF0C"/>
  </w:style>
  <w:style w:type="paragraph" w:customStyle="1" w:styleId="D5BBB675C767485B8CAE88916EB5AFED">
    <w:name w:val="D5BBB675C767485B8CAE88916EB5AFED"/>
  </w:style>
  <w:style w:type="paragraph" w:customStyle="1" w:styleId="FDEBF85D43904B0B9933F775F9F4BBEC">
    <w:name w:val="FDEBF85D43904B0B9933F775F9F4BBEC"/>
  </w:style>
  <w:style w:type="paragraph" w:customStyle="1" w:styleId="BE2AB221085A4371986A6B9CC65A9B91">
    <w:name w:val="BE2AB221085A4371986A6B9CC65A9B91"/>
  </w:style>
  <w:style w:type="paragraph" w:customStyle="1" w:styleId="3897996E61A0461FAA46CDEF98DC83FB">
    <w:name w:val="3897996E61A0461FAA46CDEF98DC83FB"/>
  </w:style>
  <w:style w:type="paragraph" w:customStyle="1" w:styleId="2CBEA2EB8A5F49DDBCB2FE49A235FBDE">
    <w:name w:val="2CBEA2EB8A5F49DDBCB2FE49A235FBDE"/>
  </w:style>
  <w:style w:type="paragraph" w:customStyle="1" w:styleId="1CF60EDE27724D5FBE3DED819E820382">
    <w:name w:val="1CF60EDE27724D5FBE3DED819E820382"/>
  </w:style>
  <w:style w:type="paragraph" w:customStyle="1" w:styleId="9A0F7137B293425AB9DDBB7961F0E652">
    <w:name w:val="9A0F7137B293425AB9DDBB7961F0E652"/>
  </w:style>
  <w:style w:type="paragraph" w:customStyle="1" w:styleId="CC5D44125B784C65BE0009287AF1C398">
    <w:name w:val="CC5D44125B784C65BE0009287AF1C398"/>
  </w:style>
  <w:style w:type="paragraph" w:customStyle="1" w:styleId="35E9EB36986945B6BF97CE5CEB98198F">
    <w:name w:val="35E9EB36986945B6BF97CE5CEB98198F"/>
  </w:style>
  <w:style w:type="paragraph" w:customStyle="1" w:styleId="6A12C29985AB4642BE4351DAC2EF3DA9">
    <w:name w:val="6A12C29985AB4642BE4351DAC2EF3DA9"/>
  </w:style>
  <w:style w:type="paragraph" w:customStyle="1" w:styleId="9B908937D8B54B43A4639D77AD757087">
    <w:name w:val="9B908937D8B54B43A4639D77AD757087"/>
  </w:style>
  <w:style w:type="paragraph" w:customStyle="1" w:styleId="7004F9E730694F0DB1763207682F2878">
    <w:name w:val="7004F9E730694F0DB1763207682F2878"/>
  </w:style>
  <w:style w:type="paragraph" w:customStyle="1" w:styleId="FCCD3595F2CF450F97FB3B4677A459EC">
    <w:name w:val="FCCD3595F2CF450F97FB3B4677A459EC"/>
  </w:style>
  <w:style w:type="paragraph" w:customStyle="1" w:styleId="1C4AED37F47B46F68ABAD95C3524EF1C">
    <w:name w:val="1C4AED37F47B46F68ABAD95C3524EF1C"/>
  </w:style>
  <w:style w:type="paragraph" w:customStyle="1" w:styleId="FA9CA0DAE0DB4158A9F5B3975F1E74F1">
    <w:name w:val="FA9CA0DAE0DB4158A9F5B3975F1E74F1"/>
  </w:style>
  <w:style w:type="paragraph" w:customStyle="1" w:styleId="23CCD4F0019C4EAA9148605D15A924F4">
    <w:name w:val="23CCD4F0019C4EAA9148605D15A924F4"/>
  </w:style>
  <w:style w:type="paragraph" w:customStyle="1" w:styleId="69B78D5F18F3481BBB6FF64F59E9B910">
    <w:name w:val="69B78D5F18F3481BBB6FF64F59E9B910"/>
  </w:style>
  <w:style w:type="paragraph" w:customStyle="1" w:styleId="1DDBBB80473F4B68B5EAB5216BBDB4EC">
    <w:name w:val="1DDBBB80473F4B68B5EAB5216BBDB4EC"/>
  </w:style>
  <w:style w:type="paragraph" w:customStyle="1" w:styleId="C5042D16C1174FA4B002ED297C2FFB0D">
    <w:name w:val="C5042D16C1174FA4B002ED297C2FFB0D"/>
  </w:style>
  <w:style w:type="paragraph" w:customStyle="1" w:styleId="73D9FB6A0C964D27AB3530403A215623">
    <w:name w:val="73D9FB6A0C964D27AB3530403A215623"/>
  </w:style>
  <w:style w:type="paragraph" w:customStyle="1" w:styleId="A140416BC6A64281A878BD2D2275EBFD">
    <w:name w:val="A140416BC6A64281A878BD2D2275EBFD"/>
  </w:style>
  <w:style w:type="paragraph" w:customStyle="1" w:styleId="5BCACA3E5CF54687B70C1C316A85F3C2">
    <w:name w:val="5BCACA3E5CF54687B70C1C316A85F3C2"/>
  </w:style>
  <w:style w:type="paragraph" w:customStyle="1" w:styleId="FCC799258090473AA83FFD8C841D1BD6">
    <w:name w:val="FCC799258090473AA83FFD8C841D1BD6"/>
  </w:style>
  <w:style w:type="paragraph" w:customStyle="1" w:styleId="FAD9E8ACDA2F4F54B73A49D9D6407C43">
    <w:name w:val="FAD9E8ACDA2F4F54B73A49D9D6407C43"/>
  </w:style>
  <w:style w:type="paragraph" w:customStyle="1" w:styleId="3B31058EB664457B9DE48969632FED3C">
    <w:name w:val="3B31058EB664457B9DE48969632FED3C"/>
  </w:style>
  <w:style w:type="paragraph" w:customStyle="1" w:styleId="A92356111EB84C0689CD6091743E3ABB">
    <w:name w:val="A92356111EB84C0689CD6091743E3ABB"/>
  </w:style>
  <w:style w:type="paragraph" w:customStyle="1" w:styleId="327ADCEC8F0B49C3A78FDB495638A6F3">
    <w:name w:val="327ADCEC8F0B49C3A78FDB495638A6F3"/>
  </w:style>
  <w:style w:type="paragraph" w:customStyle="1" w:styleId="605414F72DC845128C0AD926437461BC">
    <w:name w:val="605414F72DC845128C0AD926437461BC"/>
  </w:style>
  <w:style w:type="paragraph" w:customStyle="1" w:styleId="E81DB8B77CC5415B8CAD1822C70E6A82">
    <w:name w:val="E81DB8B77CC5415B8CAD1822C70E6A82"/>
  </w:style>
  <w:style w:type="paragraph" w:customStyle="1" w:styleId="06BBC69916C448EDA352F74F0133FCE8">
    <w:name w:val="06BBC69916C448EDA352F74F0133FCE8"/>
  </w:style>
  <w:style w:type="paragraph" w:customStyle="1" w:styleId="4DBCEC468DF74150ACCDEB77D7DDF515">
    <w:name w:val="4DBCEC468DF74150ACCDEB77D7DDF515"/>
  </w:style>
  <w:style w:type="paragraph" w:customStyle="1" w:styleId="926EA2FB4E734B409CDB8BA7D0DD16A7">
    <w:name w:val="926EA2FB4E734B409CDB8BA7D0DD16A7"/>
  </w:style>
  <w:style w:type="paragraph" w:customStyle="1" w:styleId="DD0123561EB840629F57FAF10347EB23">
    <w:name w:val="DD0123561EB840629F57FAF10347EB23"/>
  </w:style>
  <w:style w:type="paragraph" w:customStyle="1" w:styleId="B3F88C6C8D3C4D87BE9744168C395CFE">
    <w:name w:val="B3F88C6C8D3C4D87BE9744168C395CFE"/>
  </w:style>
  <w:style w:type="paragraph" w:customStyle="1" w:styleId="78716257D25847898E6DED23E3C21FF8">
    <w:name w:val="78716257D25847898E6DED23E3C21FF8"/>
  </w:style>
  <w:style w:type="paragraph" w:customStyle="1" w:styleId="CF4306059D9640A88F52C34381E7C370">
    <w:name w:val="CF4306059D9640A88F52C34381E7C370"/>
  </w:style>
  <w:style w:type="paragraph" w:customStyle="1" w:styleId="016E80B92B124D0B90FB9C85D851169D">
    <w:name w:val="016E80B92B124D0B90FB9C85D851169D"/>
  </w:style>
  <w:style w:type="paragraph" w:customStyle="1" w:styleId="326627122F6747139A67864F4F3005DE">
    <w:name w:val="326627122F6747139A67864F4F3005DE"/>
  </w:style>
  <w:style w:type="paragraph" w:customStyle="1" w:styleId="64F0A45FF31E44F1BDCE52D072DD071B">
    <w:name w:val="64F0A45FF31E44F1BDCE52D072DD071B"/>
  </w:style>
  <w:style w:type="paragraph" w:customStyle="1" w:styleId="816B1AAB50A54DDAA2AA11250579AD36">
    <w:name w:val="816B1AAB50A54DDAA2AA11250579AD36"/>
  </w:style>
  <w:style w:type="paragraph" w:customStyle="1" w:styleId="0E61F995296E43E29BABAE28CE180CF6">
    <w:name w:val="0E61F995296E43E29BABAE28CE180CF6"/>
  </w:style>
  <w:style w:type="paragraph" w:customStyle="1" w:styleId="0A8E500F956A429F83D0168986FD142F">
    <w:name w:val="0A8E500F956A429F83D0168986FD142F"/>
  </w:style>
  <w:style w:type="paragraph" w:customStyle="1" w:styleId="0524C3446BAD47E4895F6D3DCF7262DC">
    <w:name w:val="0524C3446BAD47E4895F6D3DCF7262DC"/>
  </w:style>
  <w:style w:type="paragraph" w:customStyle="1" w:styleId="5FFDBF65DFDD479B94943DE53F992C62">
    <w:name w:val="5FFDBF65DFDD479B94943DE53F992C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878787"/>
      </a:hlink>
      <a:folHlink>
        <a:srgbClr val="954F72"/>
      </a:folHlink>
    </a:clrScheme>
    <a:fontScheme name="Worksaf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4443F-41BE-429D-948B-31FE47A51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Asbestos Management Plan template</Template>
  <TotalTime>85</TotalTime>
  <Pages>13</Pages>
  <Words>2346</Words>
  <Characters>13959</Characters>
  <Application>Microsoft Office Word</Application>
  <DocSecurity>8</DocSecurity>
  <Lines>2791</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Dixon</dc:creator>
  <cp:keywords/>
  <dc:description/>
  <cp:lastModifiedBy>Flo Rayner</cp:lastModifiedBy>
  <cp:revision>5</cp:revision>
  <dcterms:created xsi:type="dcterms:W3CDTF">2019-11-20T08:40:00Z</dcterms:created>
  <dcterms:modified xsi:type="dcterms:W3CDTF">2020-03-05T01:18:00Z</dcterms:modified>
</cp:coreProperties>
</file>